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7F1B1" w14:textId="77777777" w:rsidR="00645CDD" w:rsidRDefault="00645CDD">
      <w:pPr>
        <w:rPr>
          <w:rFonts w:ascii="Times New Roman" w:eastAsia="Times New Roman" w:hAnsi="Times New Roman" w:cs="Times New Roman"/>
          <w:sz w:val="20"/>
          <w:szCs w:val="20"/>
        </w:rPr>
      </w:pPr>
    </w:p>
    <w:p w14:paraId="69CFDA8E" w14:textId="77777777" w:rsidR="00645CDD" w:rsidRDefault="00645CDD">
      <w:pPr>
        <w:spacing w:before="10"/>
        <w:rPr>
          <w:rFonts w:ascii="Times New Roman" w:eastAsia="Times New Roman" w:hAnsi="Times New Roman" w:cs="Times New Roman"/>
          <w:sz w:val="10"/>
          <w:szCs w:val="10"/>
        </w:rPr>
      </w:pPr>
    </w:p>
    <w:p w14:paraId="66006FD2" w14:textId="5869ACD6" w:rsidR="00645CDD" w:rsidRDefault="003C242F">
      <w:pPr>
        <w:spacing w:line="200" w:lineRule="atLeast"/>
        <w:ind w:left="109"/>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6BB9B563" wp14:editId="172097BB">
                <wp:extent cx="4576445" cy="379730"/>
                <wp:effectExtent l="0" t="0" r="0" b="1270"/>
                <wp:docPr id="6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79730"/>
                          <a:chOff x="0" y="0"/>
                          <a:chExt cx="7207" cy="598"/>
                        </a:xfrm>
                      </wpg:grpSpPr>
                      <wpg:grpSp>
                        <wpg:cNvPr id="66" name="Group 62"/>
                        <wpg:cNvGrpSpPr>
                          <a:grpSpLocks/>
                        </wpg:cNvGrpSpPr>
                        <wpg:grpSpPr bwMode="auto">
                          <a:xfrm>
                            <a:off x="47" y="48"/>
                            <a:ext cx="7160" cy="550"/>
                            <a:chOff x="47" y="48"/>
                            <a:chExt cx="7160" cy="550"/>
                          </a:xfrm>
                        </wpg:grpSpPr>
                        <wps:wsp>
                          <wps:cNvPr id="67" name="Freeform 63"/>
                          <wps:cNvSpPr>
                            <a:spLocks/>
                          </wps:cNvSpPr>
                          <wps:spPr bwMode="auto">
                            <a:xfrm>
                              <a:off x="47" y="48"/>
                              <a:ext cx="7160" cy="550"/>
                            </a:xfrm>
                            <a:custGeom>
                              <a:avLst/>
                              <a:gdLst>
                                <a:gd name="T0" fmla="+- 0 140 47"/>
                                <a:gd name="T1" fmla="*/ T0 w 7160"/>
                                <a:gd name="T2" fmla="+- 0 48 48"/>
                                <a:gd name="T3" fmla="*/ 48 h 550"/>
                                <a:gd name="T4" fmla="+- 0 78 47"/>
                                <a:gd name="T5" fmla="*/ T4 w 7160"/>
                                <a:gd name="T6" fmla="+- 0 71 48"/>
                                <a:gd name="T7" fmla="*/ 71 h 550"/>
                                <a:gd name="T8" fmla="+- 0 48 47"/>
                                <a:gd name="T9" fmla="*/ T8 w 7160"/>
                                <a:gd name="T10" fmla="+- 0 128 48"/>
                                <a:gd name="T11" fmla="*/ 128 h 550"/>
                                <a:gd name="T12" fmla="+- 0 47 47"/>
                                <a:gd name="T13" fmla="*/ T12 w 7160"/>
                                <a:gd name="T14" fmla="+- 0 507 48"/>
                                <a:gd name="T15" fmla="*/ 507 h 550"/>
                                <a:gd name="T16" fmla="+- 0 50 47"/>
                                <a:gd name="T17" fmla="*/ T16 w 7160"/>
                                <a:gd name="T18" fmla="+- 0 529 48"/>
                                <a:gd name="T19" fmla="*/ 529 h 550"/>
                                <a:gd name="T20" fmla="+- 0 87 47"/>
                                <a:gd name="T21" fmla="*/ T20 w 7160"/>
                                <a:gd name="T22" fmla="+- 0 582 48"/>
                                <a:gd name="T23" fmla="*/ 582 h 550"/>
                                <a:gd name="T24" fmla="+- 0 7115 47"/>
                                <a:gd name="T25" fmla="*/ T24 w 7160"/>
                                <a:gd name="T26" fmla="+- 0 598 48"/>
                                <a:gd name="T27" fmla="*/ 598 h 550"/>
                                <a:gd name="T28" fmla="+- 0 7138 47"/>
                                <a:gd name="T29" fmla="*/ T28 w 7160"/>
                                <a:gd name="T30" fmla="+- 0 595 48"/>
                                <a:gd name="T31" fmla="*/ 595 h 550"/>
                                <a:gd name="T32" fmla="+- 0 7190 47"/>
                                <a:gd name="T33" fmla="*/ T32 w 7160"/>
                                <a:gd name="T34" fmla="+- 0 558 48"/>
                                <a:gd name="T35" fmla="*/ 558 h 550"/>
                                <a:gd name="T36" fmla="+- 0 7206 47"/>
                                <a:gd name="T37" fmla="*/ T36 w 7160"/>
                                <a:gd name="T38" fmla="+- 0 139 48"/>
                                <a:gd name="T39" fmla="*/ 139 h 550"/>
                                <a:gd name="T40" fmla="+- 0 7203 47"/>
                                <a:gd name="T41" fmla="*/ T40 w 7160"/>
                                <a:gd name="T42" fmla="+- 0 117 48"/>
                                <a:gd name="T43" fmla="*/ 117 h 550"/>
                                <a:gd name="T44" fmla="+- 0 7167 47"/>
                                <a:gd name="T45" fmla="*/ T44 w 7160"/>
                                <a:gd name="T46" fmla="+- 0 64 48"/>
                                <a:gd name="T47" fmla="*/ 64 h 550"/>
                                <a:gd name="T48" fmla="+- 0 140 47"/>
                                <a:gd name="T49" fmla="*/ T48 w 7160"/>
                                <a:gd name="T50" fmla="+- 0 48 48"/>
                                <a:gd name="T51" fmla="*/ 4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60" h="550">
                                  <a:moveTo>
                                    <a:pt x="93" y="0"/>
                                  </a:moveTo>
                                  <a:lnTo>
                                    <a:pt x="31" y="23"/>
                                  </a:lnTo>
                                  <a:lnTo>
                                    <a:pt x="1" y="80"/>
                                  </a:lnTo>
                                  <a:lnTo>
                                    <a:pt x="0" y="459"/>
                                  </a:lnTo>
                                  <a:lnTo>
                                    <a:pt x="3" y="481"/>
                                  </a:lnTo>
                                  <a:lnTo>
                                    <a:pt x="40" y="534"/>
                                  </a:lnTo>
                                  <a:lnTo>
                                    <a:pt x="7068" y="550"/>
                                  </a:lnTo>
                                  <a:lnTo>
                                    <a:pt x="7091" y="547"/>
                                  </a:lnTo>
                                  <a:lnTo>
                                    <a:pt x="7143" y="510"/>
                                  </a:lnTo>
                                  <a:lnTo>
                                    <a:pt x="7159" y="91"/>
                                  </a:lnTo>
                                  <a:lnTo>
                                    <a:pt x="7156" y="69"/>
                                  </a:lnTo>
                                  <a:lnTo>
                                    <a:pt x="7120" y="16"/>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60"/>
                        <wpg:cNvGrpSpPr>
                          <a:grpSpLocks/>
                        </wpg:cNvGrpSpPr>
                        <wpg:grpSpPr bwMode="auto">
                          <a:xfrm>
                            <a:off x="8" y="8"/>
                            <a:ext cx="7160" cy="551"/>
                            <a:chOff x="8" y="8"/>
                            <a:chExt cx="7160" cy="551"/>
                          </a:xfrm>
                        </wpg:grpSpPr>
                        <wps:wsp>
                          <wps:cNvPr id="69" name="Freeform 61"/>
                          <wps:cNvSpPr>
                            <a:spLocks/>
                          </wps:cNvSpPr>
                          <wps:spPr bwMode="auto">
                            <a:xfrm>
                              <a:off x="8" y="8"/>
                              <a:ext cx="7160" cy="551"/>
                            </a:xfrm>
                            <a:custGeom>
                              <a:avLst/>
                              <a:gdLst>
                                <a:gd name="T0" fmla="+- 0 100 8"/>
                                <a:gd name="T1" fmla="*/ T0 w 7160"/>
                                <a:gd name="T2" fmla="+- 0 8 8"/>
                                <a:gd name="T3" fmla="*/ 8 h 551"/>
                                <a:gd name="T4" fmla="+- 0 39 8"/>
                                <a:gd name="T5" fmla="*/ T4 w 7160"/>
                                <a:gd name="T6" fmla="+- 0 31 8"/>
                                <a:gd name="T7" fmla="*/ 31 h 551"/>
                                <a:gd name="T8" fmla="+- 0 8 8"/>
                                <a:gd name="T9" fmla="*/ T8 w 7160"/>
                                <a:gd name="T10" fmla="+- 0 88 8"/>
                                <a:gd name="T11" fmla="*/ 88 h 551"/>
                                <a:gd name="T12" fmla="+- 0 7 8"/>
                                <a:gd name="T13" fmla="*/ T12 w 7160"/>
                                <a:gd name="T14" fmla="+- 0 466 8"/>
                                <a:gd name="T15" fmla="*/ 466 h 551"/>
                                <a:gd name="T16" fmla="+- 0 10 8"/>
                                <a:gd name="T17" fmla="*/ T16 w 7160"/>
                                <a:gd name="T18" fmla="+- 0 488 8"/>
                                <a:gd name="T19" fmla="*/ 488 h 551"/>
                                <a:gd name="T20" fmla="+- 0 46 8"/>
                                <a:gd name="T21" fmla="*/ T20 w 7160"/>
                                <a:gd name="T22" fmla="+- 0 541 8"/>
                                <a:gd name="T23" fmla="*/ 541 h 551"/>
                                <a:gd name="T24" fmla="+- 0 7076 8"/>
                                <a:gd name="T25" fmla="*/ T24 w 7160"/>
                                <a:gd name="T26" fmla="+- 0 558 8"/>
                                <a:gd name="T27" fmla="*/ 558 h 551"/>
                                <a:gd name="T28" fmla="+- 0 7098 8"/>
                                <a:gd name="T29" fmla="*/ T28 w 7160"/>
                                <a:gd name="T30" fmla="+- 0 555 8"/>
                                <a:gd name="T31" fmla="*/ 555 h 551"/>
                                <a:gd name="T32" fmla="+- 0 7150 8"/>
                                <a:gd name="T33" fmla="*/ T32 w 7160"/>
                                <a:gd name="T34" fmla="+- 0 518 8"/>
                                <a:gd name="T35" fmla="*/ 518 h 551"/>
                                <a:gd name="T36" fmla="+- 0 7167 8"/>
                                <a:gd name="T37" fmla="*/ T36 w 7160"/>
                                <a:gd name="T38" fmla="+- 0 100 8"/>
                                <a:gd name="T39" fmla="*/ 100 h 551"/>
                                <a:gd name="T40" fmla="+- 0 7164 8"/>
                                <a:gd name="T41" fmla="*/ T40 w 7160"/>
                                <a:gd name="T42" fmla="+- 0 77 8"/>
                                <a:gd name="T43" fmla="*/ 77 h 551"/>
                                <a:gd name="T44" fmla="+- 0 7128 8"/>
                                <a:gd name="T45" fmla="*/ T44 w 7160"/>
                                <a:gd name="T46" fmla="+- 0 24 8"/>
                                <a:gd name="T47" fmla="*/ 24 h 551"/>
                                <a:gd name="T48" fmla="+- 0 100 8"/>
                                <a:gd name="T49" fmla="*/ T48 w 7160"/>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60" h="551">
                                  <a:moveTo>
                                    <a:pt x="92" y="0"/>
                                  </a:moveTo>
                                  <a:lnTo>
                                    <a:pt x="31" y="23"/>
                                  </a:lnTo>
                                  <a:lnTo>
                                    <a:pt x="0" y="80"/>
                                  </a:lnTo>
                                  <a:lnTo>
                                    <a:pt x="-1" y="458"/>
                                  </a:lnTo>
                                  <a:lnTo>
                                    <a:pt x="2" y="480"/>
                                  </a:lnTo>
                                  <a:lnTo>
                                    <a:pt x="38" y="533"/>
                                  </a:lnTo>
                                  <a:lnTo>
                                    <a:pt x="7068" y="550"/>
                                  </a:lnTo>
                                  <a:lnTo>
                                    <a:pt x="7090" y="547"/>
                                  </a:lnTo>
                                  <a:lnTo>
                                    <a:pt x="7142" y="510"/>
                                  </a:lnTo>
                                  <a:lnTo>
                                    <a:pt x="7159" y="92"/>
                                  </a:lnTo>
                                  <a:lnTo>
                                    <a:pt x="7156" y="69"/>
                                  </a:lnTo>
                                  <a:lnTo>
                                    <a:pt x="7120" y="16"/>
                                  </a:lnTo>
                                  <a:lnTo>
                                    <a:pt x="92"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57"/>
                        <wpg:cNvGrpSpPr>
                          <a:grpSpLocks/>
                        </wpg:cNvGrpSpPr>
                        <wpg:grpSpPr bwMode="auto">
                          <a:xfrm>
                            <a:off x="8" y="8"/>
                            <a:ext cx="7160" cy="551"/>
                            <a:chOff x="8" y="8"/>
                            <a:chExt cx="7160" cy="551"/>
                          </a:xfrm>
                        </wpg:grpSpPr>
                        <wps:wsp>
                          <wps:cNvPr id="71" name="Freeform 59"/>
                          <wps:cNvSpPr>
                            <a:spLocks/>
                          </wps:cNvSpPr>
                          <wps:spPr bwMode="auto">
                            <a:xfrm>
                              <a:off x="8" y="8"/>
                              <a:ext cx="7160" cy="551"/>
                            </a:xfrm>
                            <a:custGeom>
                              <a:avLst/>
                              <a:gdLst>
                                <a:gd name="T0" fmla="+- 0 100 8"/>
                                <a:gd name="T1" fmla="*/ T0 w 7160"/>
                                <a:gd name="T2" fmla="+- 0 8 8"/>
                                <a:gd name="T3" fmla="*/ 8 h 551"/>
                                <a:gd name="T4" fmla="+- 0 39 8"/>
                                <a:gd name="T5" fmla="*/ T4 w 7160"/>
                                <a:gd name="T6" fmla="+- 0 31 8"/>
                                <a:gd name="T7" fmla="*/ 31 h 551"/>
                                <a:gd name="T8" fmla="+- 0 8 8"/>
                                <a:gd name="T9" fmla="*/ T8 w 7160"/>
                                <a:gd name="T10" fmla="+- 0 88 8"/>
                                <a:gd name="T11" fmla="*/ 88 h 551"/>
                                <a:gd name="T12" fmla="+- 0 7 8"/>
                                <a:gd name="T13" fmla="*/ T12 w 7160"/>
                                <a:gd name="T14" fmla="+- 0 466 8"/>
                                <a:gd name="T15" fmla="*/ 466 h 551"/>
                                <a:gd name="T16" fmla="+- 0 10 8"/>
                                <a:gd name="T17" fmla="*/ T16 w 7160"/>
                                <a:gd name="T18" fmla="+- 0 488 8"/>
                                <a:gd name="T19" fmla="*/ 488 h 551"/>
                                <a:gd name="T20" fmla="+- 0 46 8"/>
                                <a:gd name="T21" fmla="*/ T20 w 7160"/>
                                <a:gd name="T22" fmla="+- 0 541 8"/>
                                <a:gd name="T23" fmla="*/ 541 h 551"/>
                                <a:gd name="T24" fmla="+- 0 7076 8"/>
                                <a:gd name="T25" fmla="*/ T24 w 7160"/>
                                <a:gd name="T26" fmla="+- 0 558 8"/>
                                <a:gd name="T27" fmla="*/ 558 h 551"/>
                                <a:gd name="T28" fmla="+- 0 7098 8"/>
                                <a:gd name="T29" fmla="*/ T28 w 7160"/>
                                <a:gd name="T30" fmla="+- 0 555 8"/>
                                <a:gd name="T31" fmla="*/ 555 h 551"/>
                                <a:gd name="T32" fmla="+- 0 7150 8"/>
                                <a:gd name="T33" fmla="*/ T32 w 7160"/>
                                <a:gd name="T34" fmla="+- 0 518 8"/>
                                <a:gd name="T35" fmla="*/ 518 h 551"/>
                                <a:gd name="T36" fmla="+- 0 7167 8"/>
                                <a:gd name="T37" fmla="*/ T36 w 7160"/>
                                <a:gd name="T38" fmla="+- 0 100 8"/>
                                <a:gd name="T39" fmla="*/ 100 h 551"/>
                                <a:gd name="T40" fmla="+- 0 7164 8"/>
                                <a:gd name="T41" fmla="*/ T40 w 7160"/>
                                <a:gd name="T42" fmla="+- 0 77 8"/>
                                <a:gd name="T43" fmla="*/ 77 h 551"/>
                                <a:gd name="T44" fmla="+- 0 7128 8"/>
                                <a:gd name="T45" fmla="*/ T44 w 7160"/>
                                <a:gd name="T46" fmla="+- 0 24 8"/>
                                <a:gd name="T47" fmla="*/ 24 h 551"/>
                                <a:gd name="T48" fmla="+- 0 100 8"/>
                                <a:gd name="T49" fmla="*/ T48 w 7160"/>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60" h="551">
                                  <a:moveTo>
                                    <a:pt x="92" y="0"/>
                                  </a:moveTo>
                                  <a:lnTo>
                                    <a:pt x="31" y="23"/>
                                  </a:lnTo>
                                  <a:lnTo>
                                    <a:pt x="0" y="80"/>
                                  </a:lnTo>
                                  <a:lnTo>
                                    <a:pt x="-1" y="458"/>
                                  </a:lnTo>
                                  <a:lnTo>
                                    <a:pt x="2" y="480"/>
                                  </a:lnTo>
                                  <a:lnTo>
                                    <a:pt x="38" y="533"/>
                                  </a:lnTo>
                                  <a:lnTo>
                                    <a:pt x="7068" y="550"/>
                                  </a:lnTo>
                                  <a:lnTo>
                                    <a:pt x="7090" y="547"/>
                                  </a:lnTo>
                                  <a:lnTo>
                                    <a:pt x="7142" y="510"/>
                                  </a:lnTo>
                                  <a:lnTo>
                                    <a:pt x="7159" y="92"/>
                                  </a:lnTo>
                                  <a:lnTo>
                                    <a:pt x="7156" y="69"/>
                                  </a:lnTo>
                                  <a:lnTo>
                                    <a:pt x="7120" y="16"/>
                                  </a:lnTo>
                                  <a:lnTo>
                                    <a:pt x="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58"/>
                          <wps:cNvSpPr txBox="1">
                            <a:spLocks noChangeArrowheads="1"/>
                          </wps:cNvSpPr>
                          <wps:spPr bwMode="auto">
                            <a:xfrm>
                              <a:off x="0" y="0"/>
                              <a:ext cx="720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F6911" w14:textId="77777777" w:rsidR="00E610EF" w:rsidRDefault="00E610EF">
                                <w:pPr>
                                  <w:spacing w:before="116"/>
                                  <w:ind w:left="170"/>
                                  <w:rPr>
                                    <w:rFonts w:ascii="Calibri" w:eastAsia="Calibri" w:hAnsi="Calibri" w:cs="Calibri"/>
                                    <w:sz w:val="24"/>
                                    <w:szCs w:val="24"/>
                                  </w:rPr>
                                </w:pPr>
                                <w:r>
                                  <w:rPr>
                                    <w:rFonts w:ascii="Calibri" w:eastAsia="Calibri" w:hAnsi="Calibri" w:cs="Calibri"/>
                                    <w:b/>
                                    <w:bCs/>
                                    <w:color w:val="365F91"/>
                                    <w:sz w:val="24"/>
                                    <w:szCs w:val="24"/>
                                  </w:rPr>
                                  <w:t>Wood</w:t>
                                </w:r>
                                <w:r>
                                  <w:rPr>
                                    <w:rFonts w:ascii="Calibri" w:eastAsia="Calibri" w:hAnsi="Calibri" w:cs="Calibri"/>
                                    <w:b/>
                                    <w:bCs/>
                                    <w:color w:val="365F91"/>
                                    <w:spacing w:val="-7"/>
                                    <w:sz w:val="24"/>
                                    <w:szCs w:val="24"/>
                                  </w:rPr>
                                  <w:t xml:space="preserve"> </w:t>
                                </w:r>
                                <w:r>
                                  <w:rPr>
                                    <w:rFonts w:ascii="Calibri" w:eastAsia="Calibri" w:hAnsi="Calibri" w:cs="Calibri"/>
                                    <w:b/>
                                    <w:bCs/>
                                    <w:color w:val="365F91"/>
                                    <w:sz w:val="24"/>
                                    <w:szCs w:val="24"/>
                                  </w:rPr>
                                  <w:t>for</w:t>
                                </w:r>
                                <w:r>
                                  <w:rPr>
                                    <w:rFonts w:ascii="Calibri" w:eastAsia="Calibri" w:hAnsi="Calibri" w:cs="Calibri"/>
                                    <w:b/>
                                    <w:bCs/>
                                    <w:color w:val="365F91"/>
                                    <w:spacing w:val="-6"/>
                                    <w:sz w:val="24"/>
                                    <w:szCs w:val="24"/>
                                  </w:rPr>
                                  <w:t xml:space="preserve"> </w:t>
                                </w:r>
                                <w:r>
                                  <w:rPr>
                                    <w:rFonts w:ascii="Calibri" w:eastAsia="Calibri" w:hAnsi="Calibri" w:cs="Calibri"/>
                                    <w:b/>
                                    <w:bCs/>
                                    <w:color w:val="365F91"/>
                                    <w:spacing w:val="-1"/>
                                    <w:sz w:val="24"/>
                                    <w:szCs w:val="24"/>
                                  </w:rPr>
                                  <w:t>Guitars</w:t>
                                </w:r>
                              </w:p>
                            </w:txbxContent>
                          </wps:txbx>
                          <wps:bodyPr rot="0" vert="horz" wrap="square" lIns="0" tIns="0" rIns="0" bIns="0" anchor="t" anchorCtr="0" upright="1">
                            <a:noAutofit/>
                          </wps:bodyPr>
                        </wps:wsp>
                      </wpg:grpSp>
                    </wpg:wgp>
                  </a:graphicData>
                </a:graphic>
              </wp:inline>
            </w:drawing>
          </mc:Choice>
          <mc:Fallback>
            <w:pict>
              <v:group id="Group 56" o:spid="_x0000_s1026" style="width:360.35pt;height:29.9pt;mso-position-horizontal-relative:char;mso-position-vertical-relative:line" coordsize="720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">
                <v:group id="Group 62" o:spid="_x0000_s1027" style="position:absolute;left:47;top:48;width:7160;height:550" coordorigin="47,48" coordsize="716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3" o:spid="_x0000_s1028" style="position:absolute;left:47;top:48;width:7160;height:550;visibility:visible;mso-wrap-style:square;v-text-anchor:top" coordsize="716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Va8UA&#10;AADbAAAADwAAAGRycy9kb3ducmV2LnhtbESP3WrCQBSE7wu+w3IE7+pGQSvRVUQpKAitf4h3x+wx&#10;CWbPptnVpG/fFQpeDjPzDTOZNaYQD6pcbllBrxuBIE6szjlVcNh/vo9AOI+ssbBMCn7JwWzaeptg&#10;rG3NW3rsfCoChF2MCjLvy1hKl2Rk0HVtSRy8q60M+iCrVOoK6wA3hexH0VAazDksZFjSIqPktrsb&#10;BYtLfz+4R1/LTa8+r7fJNw6Opx+lOu1mPgbhqfGv8H97pRUMP+D5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xVrxQAAANsAAAAPAAAAAAAAAAAAAAAAAJgCAABkcnMv&#10;ZG93bnJldi54bWxQSwUGAAAAAAQABAD1AAAAigMAAAAA&#10;" path="m93,l31,23,1,80,,459r3,22l40,534r7028,16l7091,547r52,-37l7159,91r-3,-22l7120,16,93,xe" fillcolor="gray" stroked="f">
                    <v:path arrowok="t" o:connecttype="custom" o:connectlocs="93,48;31,71;1,128;0,507;3,529;40,582;7068,598;7091,595;7143,558;7159,139;7156,117;7120,64;93,48" o:connectangles="0,0,0,0,0,0,0,0,0,0,0,0,0"/>
                  </v:shape>
                </v:group>
                <v:group id="Group 60" o:spid="_x0000_s1029" style="position:absolute;left:8;top:8;width:7160;height:551" coordorigin="8,8" coordsize="7160,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1" o:spid="_x0000_s1030" style="position:absolute;left:8;top:8;width:7160;height:551;visibility:visible;mso-wrap-style:square;v-text-anchor:top" coordsize="716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KWr8A&#10;AADbAAAADwAAAGRycy9kb3ducmV2LnhtbESPTWrDMBCF94XcQUygu1pKKaZxooSkNNBtUx9gYk0s&#10;E2tkJNV2bl8VCl0+3s/H2+5n14uRQuw8a1gVCgRx403HrYb66/T0CiImZIO9Z9Jwpwj73eJhi5Xx&#10;E3/SeE6tyCMcK9RgUxoqKWNjyWEs/ECcvasPDlOWoZUm4JTHXS+flSqlw44zweJAb5aa2/nbacgs&#10;01/VfKwd2/dLGeKLSo3Wj8v5sAGRaE7/4b/2h9FQruH3S/4B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PcpavwAAANsAAAAPAAAAAAAAAAAAAAAAAJgCAABkcnMvZG93bnJl&#10;di54bWxQSwUGAAAAAAQABAD1AAAAhAMAAAAA&#10;" path="m92,l31,23,,80,-1,458r3,22l38,533r7030,17l7090,547r52,-37l7159,92r-3,-23l7120,16,92,xe" fillcolor="#f79646" stroked="f">
                    <v:path arrowok="t" o:connecttype="custom" o:connectlocs="92,8;31,31;0,88;-1,466;2,488;38,541;7068,558;7090,555;7142,518;7159,100;7156,77;7120,24;92,8" o:connectangles="0,0,0,0,0,0,0,0,0,0,0,0,0"/>
                  </v:shape>
                </v:group>
                <v:group id="Group 57" o:spid="_x0000_s1031" style="position:absolute;left:8;top:8;width:7160;height:551" coordorigin="8,8" coordsize="7160,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9" o:spid="_x0000_s1032" style="position:absolute;left:8;top:8;width:7160;height:551;visibility:visible;mso-wrap-style:square;v-text-anchor:top" coordsize="716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9q8EA&#10;AADbAAAADwAAAGRycy9kb3ducmV2LnhtbESPS6vCMBSE9xf8D+EI7q5pRXxUo/hAuLizKrg8NMe2&#10;2JyUJmr99zeC4HKYmW+Y+bI1lXhQ40rLCuJ+BII4s7rkXMHpuPudgHAeWWNlmRS8yMFy0fmZY6Lt&#10;kw/0SH0uAoRdggoK7+tESpcVZND1bU0cvKttDPogm1zqBp8Bbio5iKKRNFhyWCiwpk1B2S29GwXn&#10;9RbHmZzGw2hwXmF52OuLGynV67arGQhPrf+GP+0/rWAcw/t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4/avBAAAA2wAAAA8AAAAAAAAAAAAAAAAAmAIAAGRycy9kb3du&#10;cmV2LnhtbFBLBQYAAAAABAAEAPUAAACGAwAAAAA=&#10;" path="m92,l31,23,,80,-1,458r3,22l38,533r7030,17l7090,547r52,-37l7159,92r-3,-23l7120,16,92,xe" filled="f">
                    <v:path arrowok="t" o:connecttype="custom" o:connectlocs="92,8;31,31;0,88;-1,466;2,488;38,541;7068,558;7090,555;7142,518;7159,100;7156,77;7120,24;92,8" o:connectangles="0,0,0,0,0,0,0,0,0,0,0,0,0"/>
                  </v:shape>
                  <v:shapetype id="_x0000_t202" coordsize="21600,21600" o:spt="202" path="m,l,21600r21600,l21600,xe">
                    <v:stroke joinstyle="miter"/>
                    <v:path gradientshapeok="t" o:connecttype="rect"/>
                  </v:shapetype>
                  <v:shape id="Text Box 58" o:spid="_x0000_s1033" type="#_x0000_t202" style="position:absolute;width:720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793F6911" w14:textId="77777777" w:rsidR="00E610EF" w:rsidRDefault="00E610EF">
                          <w:pPr>
                            <w:spacing w:before="116"/>
                            <w:ind w:left="170"/>
                            <w:rPr>
                              <w:rFonts w:ascii="Calibri" w:eastAsia="Calibri" w:hAnsi="Calibri" w:cs="Calibri"/>
                              <w:sz w:val="24"/>
                              <w:szCs w:val="24"/>
                            </w:rPr>
                          </w:pPr>
                          <w:r>
                            <w:rPr>
                              <w:rFonts w:ascii="Calibri" w:eastAsia="Calibri" w:hAnsi="Calibri" w:cs="Calibri"/>
                              <w:b/>
                              <w:bCs/>
                              <w:color w:val="365F91"/>
                              <w:sz w:val="24"/>
                              <w:szCs w:val="24"/>
                            </w:rPr>
                            <w:t>Wood</w:t>
                          </w:r>
                          <w:r>
                            <w:rPr>
                              <w:rFonts w:ascii="Calibri" w:eastAsia="Calibri" w:hAnsi="Calibri" w:cs="Calibri"/>
                              <w:b/>
                              <w:bCs/>
                              <w:color w:val="365F91"/>
                              <w:spacing w:val="-7"/>
                              <w:sz w:val="24"/>
                              <w:szCs w:val="24"/>
                            </w:rPr>
                            <w:t xml:space="preserve"> </w:t>
                          </w:r>
                          <w:r>
                            <w:rPr>
                              <w:rFonts w:ascii="Calibri" w:eastAsia="Calibri" w:hAnsi="Calibri" w:cs="Calibri"/>
                              <w:b/>
                              <w:bCs/>
                              <w:color w:val="365F91"/>
                              <w:sz w:val="24"/>
                              <w:szCs w:val="24"/>
                            </w:rPr>
                            <w:t>for</w:t>
                          </w:r>
                          <w:r>
                            <w:rPr>
                              <w:rFonts w:ascii="Calibri" w:eastAsia="Calibri" w:hAnsi="Calibri" w:cs="Calibri"/>
                              <w:b/>
                              <w:bCs/>
                              <w:color w:val="365F91"/>
                              <w:spacing w:val="-6"/>
                              <w:sz w:val="24"/>
                              <w:szCs w:val="24"/>
                            </w:rPr>
                            <w:t xml:space="preserve"> </w:t>
                          </w:r>
                          <w:r>
                            <w:rPr>
                              <w:rFonts w:ascii="Calibri" w:eastAsia="Calibri" w:hAnsi="Calibri" w:cs="Calibri"/>
                              <w:b/>
                              <w:bCs/>
                              <w:color w:val="365F91"/>
                              <w:spacing w:val="-1"/>
                              <w:sz w:val="24"/>
                              <w:szCs w:val="24"/>
                            </w:rPr>
                            <w:t>Guitars</w:t>
                          </w:r>
                        </w:p>
                      </w:txbxContent>
                    </v:textbox>
                  </v:shape>
                </v:group>
                <w10:anchorlock/>
              </v:group>
            </w:pict>
          </mc:Fallback>
        </mc:AlternateContent>
      </w:r>
    </w:p>
    <w:p w14:paraId="39CEBD41" w14:textId="77777777" w:rsidR="00645CDD" w:rsidRDefault="00645CDD">
      <w:pPr>
        <w:spacing w:before="5"/>
        <w:rPr>
          <w:rFonts w:ascii="Times New Roman" w:eastAsia="Times New Roman" w:hAnsi="Times New Roman" w:cs="Times New Roman"/>
          <w:sz w:val="9"/>
          <w:szCs w:val="9"/>
        </w:rPr>
      </w:pPr>
    </w:p>
    <w:p w14:paraId="4B3F4B04" w14:textId="77777777" w:rsidR="00645CDD" w:rsidRDefault="003C242F">
      <w:pPr>
        <w:spacing w:before="55"/>
        <w:ind w:left="280"/>
        <w:rPr>
          <w:rFonts w:ascii="Calibri" w:eastAsia="Calibri" w:hAnsi="Calibri" w:cs="Calibri"/>
        </w:rPr>
      </w:pPr>
      <w:r>
        <w:rPr>
          <w:rFonts w:ascii="Calibri"/>
        </w:rPr>
        <w:t>In</w:t>
      </w:r>
      <w:r>
        <w:rPr>
          <w:rFonts w:ascii="Calibri"/>
          <w:spacing w:val="-7"/>
        </w:rPr>
        <w:t xml:space="preserve"> </w:t>
      </w:r>
      <w:r>
        <w:rPr>
          <w:rFonts w:ascii="Calibri"/>
        </w:rPr>
        <w:t>this</w:t>
      </w:r>
      <w:r>
        <w:rPr>
          <w:rFonts w:ascii="Calibri"/>
          <w:spacing w:val="-5"/>
        </w:rPr>
        <w:t xml:space="preserve"> </w:t>
      </w:r>
      <w:r>
        <w:rPr>
          <w:rFonts w:ascii="Calibri"/>
        </w:rPr>
        <w:t>activity,</w:t>
      </w:r>
      <w:r>
        <w:rPr>
          <w:rFonts w:ascii="Calibri"/>
          <w:spacing w:val="-6"/>
        </w:rPr>
        <w:t xml:space="preserve"> </w:t>
      </w:r>
      <w:r>
        <w:rPr>
          <w:rFonts w:ascii="Calibri"/>
        </w:rPr>
        <w:t>participants</w:t>
      </w:r>
      <w:r>
        <w:rPr>
          <w:rFonts w:ascii="Calibri"/>
          <w:spacing w:val="-6"/>
        </w:rPr>
        <w:t xml:space="preserve"> </w:t>
      </w:r>
      <w:r>
        <w:rPr>
          <w:rFonts w:ascii="Calibri"/>
        </w:rPr>
        <w:t>will</w:t>
      </w:r>
      <w:r>
        <w:rPr>
          <w:rFonts w:ascii="Calibri"/>
          <w:spacing w:val="-7"/>
        </w:rPr>
        <w:t xml:space="preserve"> </w:t>
      </w:r>
      <w:r>
        <w:rPr>
          <w:rFonts w:ascii="Calibri"/>
        </w:rPr>
        <w:t>measure</w:t>
      </w:r>
      <w:r>
        <w:rPr>
          <w:rFonts w:ascii="Calibri"/>
          <w:spacing w:val="-6"/>
        </w:rPr>
        <w:t xml:space="preserve"> </w:t>
      </w:r>
      <w:r>
        <w:rPr>
          <w:rFonts w:ascii="Calibri"/>
        </w:rPr>
        <w:t>the</w:t>
      </w:r>
      <w:r>
        <w:rPr>
          <w:rFonts w:ascii="Calibri"/>
          <w:spacing w:val="-6"/>
        </w:rPr>
        <w:t xml:space="preserve"> </w:t>
      </w:r>
      <w:r>
        <w:rPr>
          <w:rFonts w:ascii="Calibri"/>
        </w:rPr>
        <w:t>stiffness</w:t>
      </w:r>
      <w:r>
        <w:rPr>
          <w:rFonts w:ascii="Calibri"/>
          <w:spacing w:val="-6"/>
        </w:rPr>
        <w:t xml:space="preserve"> </w:t>
      </w:r>
      <w:r>
        <w:rPr>
          <w:rFonts w:ascii="Calibri"/>
        </w:rPr>
        <w:t>per</w:t>
      </w:r>
      <w:r>
        <w:rPr>
          <w:rFonts w:ascii="Calibri"/>
          <w:spacing w:val="-5"/>
        </w:rPr>
        <w:t xml:space="preserve"> </w:t>
      </w:r>
      <w:r>
        <w:rPr>
          <w:rFonts w:ascii="Calibri"/>
        </w:rPr>
        <w:t>unit</w:t>
      </w:r>
      <w:r>
        <w:rPr>
          <w:rFonts w:ascii="Calibri"/>
          <w:spacing w:val="-6"/>
        </w:rPr>
        <w:t xml:space="preserve"> </w:t>
      </w:r>
      <w:r>
        <w:rPr>
          <w:rFonts w:ascii="Calibri"/>
        </w:rPr>
        <w:t>weight</w:t>
      </w:r>
      <w:r>
        <w:rPr>
          <w:rFonts w:ascii="Calibri"/>
          <w:spacing w:val="-6"/>
        </w:rPr>
        <w:t xml:space="preserve"> </w:t>
      </w:r>
      <w:r>
        <w:rPr>
          <w:rFonts w:ascii="Calibri"/>
        </w:rPr>
        <w:t>of</w:t>
      </w:r>
      <w:r>
        <w:rPr>
          <w:rFonts w:ascii="Calibri"/>
          <w:spacing w:val="-5"/>
        </w:rPr>
        <w:t xml:space="preserve"> </w:t>
      </w:r>
      <w:r>
        <w:rPr>
          <w:rFonts w:ascii="Calibri"/>
        </w:rPr>
        <w:t>wood</w:t>
      </w:r>
      <w:r>
        <w:rPr>
          <w:rFonts w:ascii="Calibri"/>
          <w:spacing w:val="-6"/>
        </w:rPr>
        <w:t xml:space="preserve"> </w:t>
      </w:r>
      <w:r>
        <w:rPr>
          <w:rFonts w:ascii="Calibri"/>
        </w:rPr>
        <w:t>samples</w:t>
      </w:r>
      <w:r w:rsidR="00D50101">
        <w:rPr>
          <w:rFonts w:ascii="Calibri"/>
        </w:rPr>
        <w:t>.</w:t>
      </w:r>
    </w:p>
    <w:p w14:paraId="562DC194" w14:textId="77777777" w:rsidR="00645CDD" w:rsidRDefault="00645CDD">
      <w:pPr>
        <w:rPr>
          <w:rFonts w:ascii="Calibri" w:eastAsia="Calibri" w:hAnsi="Calibri" w:cs="Calibri"/>
          <w:sz w:val="20"/>
          <w:szCs w:val="20"/>
        </w:rPr>
      </w:pPr>
    </w:p>
    <w:p w14:paraId="34681E89" w14:textId="77777777" w:rsidR="00645CDD" w:rsidRDefault="00645CDD">
      <w:pPr>
        <w:spacing w:before="2"/>
        <w:rPr>
          <w:rFonts w:ascii="Calibri" w:eastAsia="Calibri" w:hAnsi="Calibri" w:cs="Calibri"/>
          <w:sz w:val="16"/>
          <w:szCs w:val="16"/>
        </w:rPr>
      </w:pPr>
    </w:p>
    <w:p w14:paraId="19684A75" w14:textId="3E697369" w:rsidR="00645CDD" w:rsidRDefault="003C242F">
      <w:pPr>
        <w:spacing w:line="200" w:lineRule="atLeast"/>
        <w:ind w:left="15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0F0F7F5" wp14:editId="679AF302">
                <wp:extent cx="1456055" cy="379730"/>
                <wp:effectExtent l="0" t="0" r="4445" b="1270"/>
                <wp:docPr id="5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379730"/>
                          <a:chOff x="0" y="0"/>
                          <a:chExt cx="2293" cy="598"/>
                        </a:xfrm>
                      </wpg:grpSpPr>
                      <wpg:grpSp>
                        <wpg:cNvPr id="58" name="Group 54"/>
                        <wpg:cNvGrpSpPr>
                          <a:grpSpLocks/>
                        </wpg:cNvGrpSpPr>
                        <wpg:grpSpPr bwMode="auto">
                          <a:xfrm>
                            <a:off x="48" y="47"/>
                            <a:ext cx="2244" cy="551"/>
                            <a:chOff x="48" y="47"/>
                            <a:chExt cx="2244" cy="551"/>
                          </a:xfrm>
                        </wpg:grpSpPr>
                        <wps:wsp>
                          <wps:cNvPr id="59" name="Freeform 55"/>
                          <wps:cNvSpPr>
                            <a:spLocks/>
                          </wps:cNvSpPr>
                          <wps:spPr bwMode="auto">
                            <a:xfrm>
                              <a:off x="48" y="47"/>
                              <a:ext cx="2244" cy="551"/>
                            </a:xfrm>
                            <a:custGeom>
                              <a:avLst/>
                              <a:gdLst>
                                <a:gd name="T0" fmla="+- 0 139 48"/>
                                <a:gd name="T1" fmla="*/ T0 w 2244"/>
                                <a:gd name="T2" fmla="+- 0 47 47"/>
                                <a:gd name="T3" fmla="*/ 47 h 551"/>
                                <a:gd name="T4" fmla="+- 0 79 48"/>
                                <a:gd name="T5" fmla="*/ T4 w 2244"/>
                                <a:gd name="T6" fmla="+- 0 71 47"/>
                                <a:gd name="T7" fmla="*/ 71 h 551"/>
                                <a:gd name="T8" fmla="+- 0 49 48"/>
                                <a:gd name="T9" fmla="*/ T8 w 2244"/>
                                <a:gd name="T10" fmla="+- 0 128 47"/>
                                <a:gd name="T11" fmla="*/ 128 h 551"/>
                                <a:gd name="T12" fmla="+- 0 48 48"/>
                                <a:gd name="T13" fmla="*/ T12 w 2244"/>
                                <a:gd name="T14" fmla="+- 0 506 47"/>
                                <a:gd name="T15" fmla="*/ 506 h 551"/>
                                <a:gd name="T16" fmla="+- 0 51 48"/>
                                <a:gd name="T17" fmla="*/ T16 w 2244"/>
                                <a:gd name="T18" fmla="+- 0 528 47"/>
                                <a:gd name="T19" fmla="*/ 528 h 551"/>
                                <a:gd name="T20" fmla="+- 0 87 48"/>
                                <a:gd name="T21" fmla="*/ T20 w 2244"/>
                                <a:gd name="T22" fmla="+- 0 582 47"/>
                                <a:gd name="T23" fmla="*/ 582 h 551"/>
                                <a:gd name="T24" fmla="+- 0 2200 48"/>
                                <a:gd name="T25" fmla="*/ T24 w 2244"/>
                                <a:gd name="T26" fmla="+- 0 598 47"/>
                                <a:gd name="T27" fmla="*/ 598 h 551"/>
                                <a:gd name="T28" fmla="+- 0 2222 48"/>
                                <a:gd name="T29" fmla="*/ T28 w 2244"/>
                                <a:gd name="T30" fmla="+- 0 595 47"/>
                                <a:gd name="T31" fmla="*/ 595 h 551"/>
                                <a:gd name="T32" fmla="+- 0 2275 48"/>
                                <a:gd name="T33" fmla="*/ T32 w 2244"/>
                                <a:gd name="T34" fmla="+- 0 559 47"/>
                                <a:gd name="T35" fmla="*/ 559 h 551"/>
                                <a:gd name="T36" fmla="+- 0 2292 48"/>
                                <a:gd name="T37" fmla="*/ T36 w 2244"/>
                                <a:gd name="T38" fmla="+- 0 140 47"/>
                                <a:gd name="T39" fmla="*/ 140 h 551"/>
                                <a:gd name="T40" fmla="+- 0 2289 48"/>
                                <a:gd name="T41" fmla="*/ T40 w 2244"/>
                                <a:gd name="T42" fmla="+- 0 117 47"/>
                                <a:gd name="T43" fmla="*/ 117 h 551"/>
                                <a:gd name="T44" fmla="+- 0 2253 48"/>
                                <a:gd name="T45" fmla="*/ T44 w 2244"/>
                                <a:gd name="T46" fmla="+- 0 64 47"/>
                                <a:gd name="T47" fmla="*/ 64 h 551"/>
                                <a:gd name="T48" fmla="+- 0 139 48"/>
                                <a:gd name="T49" fmla="*/ T48 w 2244"/>
                                <a:gd name="T50" fmla="+- 0 47 47"/>
                                <a:gd name="T51" fmla="*/ 47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4" h="551">
                                  <a:moveTo>
                                    <a:pt x="91" y="0"/>
                                  </a:moveTo>
                                  <a:lnTo>
                                    <a:pt x="31" y="24"/>
                                  </a:lnTo>
                                  <a:lnTo>
                                    <a:pt x="1" y="81"/>
                                  </a:lnTo>
                                  <a:lnTo>
                                    <a:pt x="0" y="459"/>
                                  </a:lnTo>
                                  <a:lnTo>
                                    <a:pt x="3" y="481"/>
                                  </a:lnTo>
                                  <a:lnTo>
                                    <a:pt x="39" y="535"/>
                                  </a:lnTo>
                                  <a:lnTo>
                                    <a:pt x="2152" y="551"/>
                                  </a:lnTo>
                                  <a:lnTo>
                                    <a:pt x="2174" y="548"/>
                                  </a:lnTo>
                                  <a:lnTo>
                                    <a:pt x="2227" y="512"/>
                                  </a:lnTo>
                                  <a:lnTo>
                                    <a:pt x="2244" y="93"/>
                                  </a:lnTo>
                                  <a:lnTo>
                                    <a:pt x="2241" y="70"/>
                                  </a:lnTo>
                                  <a:lnTo>
                                    <a:pt x="2205" y="17"/>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2"/>
                        <wpg:cNvGrpSpPr>
                          <a:grpSpLocks/>
                        </wpg:cNvGrpSpPr>
                        <wpg:grpSpPr bwMode="auto">
                          <a:xfrm>
                            <a:off x="8" y="8"/>
                            <a:ext cx="2244" cy="550"/>
                            <a:chOff x="8" y="8"/>
                            <a:chExt cx="2244" cy="550"/>
                          </a:xfrm>
                        </wpg:grpSpPr>
                        <wps:wsp>
                          <wps:cNvPr id="61" name="Freeform 53"/>
                          <wps:cNvSpPr>
                            <a:spLocks/>
                          </wps:cNvSpPr>
                          <wps:spPr bwMode="auto">
                            <a:xfrm>
                              <a:off x="8" y="8"/>
                              <a:ext cx="2244" cy="550"/>
                            </a:xfrm>
                            <a:custGeom>
                              <a:avLst/>
                              <a:gdLst>
                                <a:gd name="T0" fmla="+- 0 100 8"/>
                                <a:gd name="T1" fmla="*/ T0 w 2244"/>
                                <a:gd name="T2" fmla="+- 0 8 8"/>
                                <a:gd name="T3" fmla="*/ 8 h 550"/>
                                <a:gd name="T4" fmla="+- 0 39 8"/>
                                <a:gd name="T5" fmla="*/ T4 w 2244"/>
                                <a:gd name="T6" fmla="+- 0 30 8"/>
                                <a:gd name="T7" fmla="*/ 30 h 550"/>
                                <a:gd name="T8" fmla="+- 0 8 8"/>
                                <a:gd name="T9" fmla="*/ T8 w 2244"/>
                                <a:gd name="T10" fmla="+- 0 87 8"/>
                                <a:gd name="T11" fmla="*/ 87 h 550"/>
                                <a:gd name="T12" fmla="+- 0 8 8"/>
                                <a:gd name="T13" fmla="*/ T12 w 2244"/>
                                <a:gd name="T14" fmla="+- 0 466 8"/>
                                <a:gd name="T15" fmla="*/ 466 h 550"/>
                                <a:gd name="T16" fmla="+- 0 10 8"/>
                                <a:gd name="T17" fmla="*/ T16 w 2244"/>
                                <a:gd name="T18" fmla="+- 0 488 8"/>
                                <a:gd name="T19" fmla="*/ 488 h 550"/>
                                <a:gd name="T20" fmla="+- 0 47 8"/>
                                <a:gd name="T21" fmla="*/ T20 w 2244"/>
                                <a:gd name="T22" fmla="+- 0 541 8"/>
                                <a:gd name="T23" fmla="*/ 541 h 550"/>
                                <a:gd name="T24" fmla="+- 0 2160 8"/>
                                <a:gd name="T25" fmla="*/ T24 w 2244"/>
                                <a:gd name="T26" fmla="+- 0 557 8"/>
                                <a:gd name="T27" fmla="*/ 557 h 550"/>
                                <a:gd name="T28" fmla="+- 0 2183 8"/>
                                <a:gd name="T29" fmla="*/ T28 w 2244"/>
                                <a:gd name="T30" fmla="+- 0 554 8"/>
                                <a:gd name="T31" fmla="*/ 554 h 550"/>
                                <a:gd name="T32" fmla="+- 0 2236 8"/>
                                <a:gd name="T33" fmla="*/ T32 w 2244"/>
                                <a:gd name="T34" fmla="+- 0 517 8"/>
                                <a:gd name="T35" fmla="*/ 517 h 550"/>
                                <a:gd name="T36" fmla="+- 0 2252 8"/>
                                <a:gd name="T37" fmla="*/ T36 w 2244"/>
                                <a:gd name="T38" fmla="+- 0 100 8"/>
                                <a:gd name="T39" fmla="*/ 100 h 550"/>
                                <a:gd name="T40" fmla="+- 0 2249 8"/>
                                <a:gd name="T41" fmla="*/ T40 w 2244"/>
                                <a:gd name="T42" fmla="+- 0 77 8"/>
                                <a:gd name="T43" fmla="*/ 77 h 550"/>
                                <a:gd name="T44" fmla="+- 0 2212 8"/>
                                <a:gd name="T45" fmla="*/ T44 w 2244"/>
                                <a:gd name="T46" fmla="+- 0 24 8"/>
                                <a:gd name="T47" fmla="*/ 24 h 550"/>
                                <a:gd name="T48" fmla="+- 0 100 8"/>
                                <a:gd name="T49" fmla="*/ T48 w 2244"/>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4" h="550">
                                  <a:moveTo>
                                    <a:pt x="92" y="0"/>
                                  </a:moveTo>
                                  <a:lnTo>
                                    <a:pt x="31" y="22"/>
                                  </a:lnTo>
                                  <a:lnTo>
                                    <a:pt x="0" y="79"/>
                                  </a:lnTo>
                                  <a:lnTo>
                                    <a:pt x="0" y="458"/>
                                  </a:lnTo>
                                  <a:lnTo>
                                    <a:pt x="2" y="480"/>
                                  </a:lnTo>
                                  <a:lnTo>
                                    <a:pt x="39" y="533"/>
                                  </a:lnTo>
                                  <a:lnTo>
                                    <a:pt x="2152" y="549"/>
                                  </a:lnTo>
                                  <a:lnTo>
                                    <a:pt x="2175" y="546"/>
                                  </a:lnTo>
                                  <a:lnTo>
                                    <a:pt x="2228" y="509"/>
                                  </a:lnTo>
                                  <a:lnTo>
                                    <a:pt x="2244" y="92"/>
                                  </a:lnTo>
                                  <a:lnTo>
                                    <a:pt x="2241" y="69"/>
                                  </a:lnTo>
                                  <a:lnTo>
                                    <a:pt x="2204" y="16"/>
                                  </a:lnTo>
                                  <a:lnTo>
                                    <a:pt x="92"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9"/>
                        <wpg:cNvGrpSpPr>
                          <a:grpSpLocks/>
                        </wpg:cNvGrpSpPr>
                        <wpg:grpSpPr bwMode="auto">
                          <a:xfrm>
                            <a:off x="8" y="8"/>
                            <a:ext cx="2244" cy="550"/>
                            <a:chOff x="8" y="8"/>
                            <a:chExt cx="2244" cy="550"/>
                          </a:xfrm>
                        </wpg:grpSpPr>
                        <wps:wsp>
                          <wps:cNvPr id="63" name="Freeform 51"/>
                          <wps:cNvSpPr>
                            <a:spLocks/>
                          </wps:cNvSpPr>
                          <wps:spPr bwMode="auto">
                            <a:xfrm>
                              <a:off x="8" y="8"/>
                              <a:ext cx="2244" cy="550"/>
                            </a:xfrm>
                            <a:custGeom>
                              <a:avLst/>
                              <a:gdLst>
                                <a:gd name="T0" fmla="+- 0 100 8"/>
                                <a:gd name="T1" fmla="*/ T0 w 2244"/>
                                <a:gd name="T2" fmla="+- 0 8 8"/>
                                <a:gd name="T3" fmla="*/ 8 h 550"/>
                                <a:gd name="T4" fmla="+- 0 39 8"/>
                                <a:gd name="T5" fmla="*/ T4 w 2244"/>
                                <a:gd name="T6" fmla="+- 0 30 8"/>
                                <a:gd name="T7" fmla="*/ 30 h 550"/>
                                <a:gd name="T8" fmla="+- 0 8 8"/>
                                <a:gd name="T9" fmla="*/ T8 w 2244"/>
                                <a:gd name="T10" fmla="+- 0 87 8"/>
                                <a:gd name="T11" fmla="*/ 87 h 550"/>
                                <a:gd name="T12" fmla="+- 0 8 8"/>
                                <a:gd name="T13" fmla="*/ T12 w 2244"/>
                                <a:gd name="T14" fmla="+- 0 466 8"/>
                                <a:gd name="T15" fmla="*/ 466 h 550"/>
                                <a:gd name="T16" fmla="+- 0 10 8"/>
                                <a:gd name="T17" fmla="*/ T16 w 2244"/>
                                <a:gd name="T18" fmla="+- 0 488 8"/>
                                <a:gd name="T19" fmla="*/ 488 h 550"/>
                                <a:gd name="T20" fmla="+- 0 47 8"/>
                                <a:gd name="T21" fmla="*/ T20 w 2244"/>
                                <a:gd name="T22" fmla="+- 0 541 8"/>
                                <a:gd name="T23" fmla="*/ 541 h 550"/>
                                <a:gd name="T24" fmla="+- 0 2160 8"/>
                                <a:gd name="T25" fmla="*/ T24 w 2244"/>
                                <a:gd name="T26" fmla="+- 0 557 8"/>
                                <a:gd name="T27" fmla="*/ 557 h 550"/>
                                <a:gd name="T28" fmla="+- 0 2183 8"/>
                                <a:gd name="T29" fmla="*/ T28 w 2244"/>
                                <a:gd name="T30" fmla="+- 0 554 8"/>
                                <a:gd name="T31" fmla="*/ 554 h 550"/>
                                <a:gd name="T32" fmla="+- 0 2236 8"/>
                                <a:gd name="T33" fmla="*/ T32 w 2244"/>
                                <a:gd name="T34" fmla="+- 0 517 8"/>
                                <a:gd name="T35" fmla="*/ 517 h 550"/>
                                <a:gd name="T36" fmla="+- 0 2252 8"/>
                                <a:gd name="T37" fmla="*/ T36 w 2244"/>
                                <a:gd name="T38" fmla="+- 0 100 8"/>
                                <a:gd name="T39" fmla="*/ 100 h 550"/>
                                <a:gd name="T40" fmla="+- 0 2249 8"/>
                                <a:gd name="T41" fmla="*/ T40 w 2244"/>
                                <a:gd name="T42" fmla="+- 0 77 8"/>
                                <a:gd name="T43" fmla="*/ 77 h 550"/>
                                <a:gd name="T44" fmla="+- 0 2212 8"/>
                                <a:gd name="T45" fmla="*/ T44 w 2244"/>
                                <a:gd name="T46" fmla="+- 0 24 8"/>
                                <a:gd name="T47" fmla="*/ 24 h 550"/>
                                <a:gd name="T48" fmla="+- 0 100 8"/>
                                <a:gd name="T49" fmla="*/ T48 w 2244"/>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44" h="550">
                                  <a:moveTo>
                                    <a:pt x="92" y="0"/>
                                  </a:moveTo>
                                  <a:lnTo>
                                    <a:pt x="31" y="22"/>
                                  </a:lnTo>
                                  <a:lnTo>
                                    <a:pt x="0" y="79"/>
                                  </a:lnTo>
                                  <a:lnTo>
                                    <a:pt x="0" y="458"/>
                                  </a:lnTo>
                                  <a:lnTo>
                                    <a:pt x="2" y="480"/>
                                  </a:lnTo>
                                  <a:lnTo>
                                    <a:pt x="39" y="533"/>
                                  </a:lnTo>
                                  <a:lnTo>
                                    <a:pt x="2152" y="549"/>
                                  </a:lnTo>
                                  <a:lnTo>
                                    <a:pt x="2175" y="546"/>
                                  </a:lnTo>
                                  <a:lnTo>
                                    <a:pt x="2228" y="509"/>
                                  </a:lnTo>
                                  <a:lnTo>
                                    <a:pt x="2244" y="92"/>
                                  </a:lnTo>
                                  <a:lnTo>
                                    <a:pt x="2241" y="69"/>
                                  </a:lnTo>
                                  <a:lnTo>
                                    <a:pt x="2204" y="16"/>
                                  </a:lnTo>
                                  <a:lnTo>
                                    <a:pt x="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0"/>
                          <wps:cNvSpPr txBox="1">
                            <a:spLocks noChangeArrowheads="1"/>
                          </wps:cNvSpPr>
                          <wps:spPr bwMode="auto">
                            <a:xfrm>
                              <a:off x="0" y="0"/>
                              <a:ext cx="229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FCF0" w14:textId="77777777" w:rsidR="00E610EF" w:rsidRDefault="00E610EF">
                                <w:pPr>
                                  <w:spacing w:before="121"/>
                                  <w:ind w:left="123"/>
                                  <w:rPr>
                                    <w:rFonts w:ascii="Calibri" w:eastAsia="Calibri" w:hAnsi="Calibri" w:cs="Calibri"/>
                                    <w:sz w:val="24"/>
                                    <w:szCs w:val="24"/>
                                  </w:rPr>
                                </w:pPr>
                                <w:r>
                                  <w:rPr>
                                    <w:rFonts w:ascii="Calibri"/>
                                    <w:b/>
                                    <w:sz w:val="24"/>
                                  </w:rPr>
                                  <w:t>Learning</w:t>
                                </w:r>
                                <w:r>
                                  <w:rPr>
                                    <w:rFonts w:ascii="Calibri"/>
                                    <w:b/>
                                    <w:spacing w:val="-20"/>
                                    <w:sz w:val="24"/>
                                  </w:rPr>
                                  <w:t xml:space="preserve"> </w:t>
                                </w:r>
                                <w:r>
                                  <w:rPr>
                                    <w:rFonts w:ascii="Calibri"/>
                                    <w:b/>
                                    <w:sz w:val="24"/>
                                  </w:rPr>
                                  <w:t>Objectives:</w:t>
                                </w:r>
                              </w:p>
                            </w:txbxContent>
                          </wps:txbx>
                          <wps:bodyPr rot="0" vert="horz" wrap="square" lIns="0" tIns="0" rIns="0" bIns="0" anchor="t" anchorCtr="0" upright="1">
                            <a:noAutofit/>
                          </wps:bodyPr>
                        </wps:wsp>
                      </wpg:grpSp>
                    </wpg:wgp>
                  </a:graphicData>
                </a:graphic>
              </wp:inline>
            </w:drawing>
          </mc:Choice>
          <mc:Fallback>
            <w:pict>
              <v:group id="Group 48" o:spid="_x0000_s1034" style="width:114.65pt;height:29.9pt;mso-position-horizontal-relative:char;mso-position-vertical-relative:line" coordsize="229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">
                <v:group id="Group 54" o:spid="_x0000_s1035" style="position:absolute;left:48;top:47;width:2244;height:551" coordorigin="48,47" coordsize="2244,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5" o:spid="_x0000_s1036" style="position:absolute;left:48;top:47;width:2244;height:551;visibility:visible;mso-wrap-style:square;v-text-anchor:top" coordsize="224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938QA&#10;AADbAAAADwAAAGRycy9kb3ducmV2LnhtbESPT2vCQBTE7wW/w/IEb3WjYolpVlEh4q31T+n1kX0m&#10;odm3Ibsm8dt3CwWPw8z8hkk3g6lFR62rLCuYTSMQxLnVFRcKrpfsNQbhPLLG2jIpeJCDzXr0kmKi&#10;bc8n6s6+EAHCLkEFpfdNIqXLSzLoprYhDt7NtgZ9kG0hdYt9gJtazqPoTRqsOCyU2NC+pPznfDcK&#10;sq9l87k47Oa3mIc7fzwW0SH+VmoyHrbvIDwN/hn+bx+1guUK/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fd/EAAAA2wAAAA8AAAAAAAAAAAAAAAAAmAIAAGRycy9k&#10;b3ducmV2LnhtbFBLBQYAAAAABAAEAPUAAACJAwAAAAA=&#10;" path="m91,l31,24,1,81,,459r3,22l39,535r2113,16l2174,548r53,-36l2244,93r-3,-23l2205,17,91,xe" fillcolor="gray" stroked="f">
                    <v:path arrowok="t" o:connecttype="custom" o:connectlocs="91,47;31,71;1,128;0,506;3,528;39,582;2152,598;2174,595;2227,559;2244,140;2241,117;2205,64;91,47" o:connectangles="0,0,0,0,0,0,0,0,0,0,0,0,0"/>
                  </v:shape>
                </v:group>
                <v:group id="Group 52" o:spid="_x0000_s1037" style="position:absolute;left:8;top:8;width:2244;height:550" coordorigin="8,8" coordsize="22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3" o:spid="_x0000_s1038" style="position:absolute;left:8;top:8;width:2244;height:550;visibility:visible;mso-wrap-style:square;v-text-anchor:top" coordsize="22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OPsYA&#10;AADbAAAADwAAAGRycy9kb3ducmV2LnhtbESPT2vCQBTE74V+h+UVvDUbLdg2ukop+Ac81KZC8PbI&#10;PrOh2bchu8b47d1CweMwM79h5svBNqKnzteOFYyTFARx6XTNlYLDz+r5DYQPyBobx6TgSh6Wi8eH&#10;OWbaXfib+jxUIkLYZ6jAhNBmUvrSkEWfuJY4eifXWQxRdpXUHV4i3DZykqZTabHmuGCwpU9D5W9+&#10;tgryfbF/778m1W69Xm2O22uxc68vSo2eho8ZiEBDuIf/21utYDqGvy/xB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POPsYAAADbAAAADwAAAAAAAAAAAAAAAACYAgAAZHJz&#10;L2Rvd25yZXYueG1sUEsFBgAAAAAEAAQA9QAAAIsDAAAAAA==&#10;" path="m92,l31,22,,79,,458r2,22l39,533r2113,16l2175,546r53,-37l2244,92r-3,-23l2204,16,92,xe" fillcolor="#c2d69b" stroked="f">
                    <v:path arrowok="t" o:connecttype="custom" o:connectlocs="92,8;31,30;0,87;0,466;2,488;39,541;2152,557;2175,554;2228,517;2244,100;2241,77;2204,24;92,8" o:connectangles="0,0,0,0,0,0,0,0,0,0,0,0,0"/>
                  </v:shape>
                </v:group>
                <v:group id="Group 49" o:spid="_x0000_s1039" style="position:absolute;left:8;top:8;width:2244;height:550" coordorigin="8,8" coordsize="224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1" o:spid="_x0000_s1040" style="position:absolute;left:8;top:8;width:2244;height:550;visibility:visible;mso-wrap-style:square;v-text-anchor:top" coordsize="22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Bo8IA&#10;AADbAAAADwAAAGRycy9kb3ducmV2LnhtbESP0YrCMBRE3xf8h3CFfVsTXahSjSKCsLCsYPUDrs01&#10;LTY3pYm2+/ebBcHHYWbOMKvN4BrxoC7UnjVMJwoEcelNzVbD+bT/WIAIEdlg45k0/FKAzXr0tsLc&#10;+J6P9CiiFQnCIUcNVYxtLmUoK3IYJr4lTt7Vdw5jkp2VpsM+wV0jZ0pl0mHNaaHClnYVlbfi7jSY&#10;s91d2sLMssz236fDz1zt1Vzr9/GwXYKINMRX+Nn+MhqyT/j/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0GjwgAAANsAAAAPAAAAAAAAAAAAAAAAAJgCAABkcnMvZG93&#10;bnJldi54bWxQSwUGAAAAAAQABAD1AAAAhwMAAAAA&#10;" path="m92,l31,22,,79,,458r2,22l39,533r2113,16l2175,546r53,-37l2244,92r-3,-23l2204,16,92,xe" filled="f">
                    <v:path arrowok="t" o:connecttype="custom" o:connectlocs="92,8;31,30;0,87;0,466;2,488;39,541;2152,557;2175,554;2228,517;2244,100;2241,77;2204,24;92,8" o:connectangles="0,0,0,0,0,0,0,0,0,0,0,0,0"/>
                  </v:shape>
                  <v:shape id="Text Box 50" o:spid="_x0000_s1041" type="#_x0000_t202" style="position:absolute;width:229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1705FCF0" w14:textId="77777777" w:rsidR="00E610EF" w:rsidRDefault="00E610EF">
                          <w:pPr>
                            <w:spacing w:before="121"/>
                            <w:ind w:left="123"/>
                            <w:rPr>
                              <w:rFonts w:ascii="Calibri" w:eastAsia="Calibri" w:hAnsi="Calibri" w:cs="Calibri"/>
                              <w:sz w:val="24"/>
                              <w:szCs w:val="24"/>
                            </w:rPr>
                          </w:pPr>
                          <w:r>
                            <w:rPr>
                              <w:rFonts w:ascii="Calibri"/>
                              <w:b/>
                              <w:sz w:val="24"/>
                            </w:rPr>
                            <w:t>Learning</w:t>
                          </w:r>
                          <w:r>
                            <w:rPr>
                              <w:rFonts w:ascii="Calibri"/>
                              <w:b/>
                              <w:spacing w:val="-20"/>
                              <w:sz w:val="24"/>
                            </w:rPr>
                            <w:t xml:space="preserve"> </w:t>
                          </w:r>
                          <w:r>
                            <w:rPr>
                              <w:rFonts w:ascii="Calibri"/>
                              <w:b/>
                              <w:sz w:val="24"/>
                            </w:rPr>
                            <w:t>Objectives:</w:t>
                          </w:r>
                        </w:p>
                      </w:txbxContent>
                    </v:textbox>
                  </v:shape>
                </v:group>
                <w10:anchorlock/>
              </v:group>
            </w:pict>
          </mc:Fallback>
        </mc:AlternateContent>
      </w:r>
    </w:p>
    <w:p w14:paraId="50FD386E" w14:textId="77777777" w:rsidR="00645CDD" w:rsidRDefault="00645CDD">
      <w:pPr>
        <w:rPr>
          <w:rFonts w:ascii="Calibri" w:eastAsia="Calibri" w:hAnsi="Calibri" w:cs="Calibri"/>
          <w:sz w:val="20"/>
          <w:szCs w:val="20"/>
        </w:rPr>
      </w:pPr>
    </w:p>
    <w:p w14:paraId="1D6AAA35" w14:textId="77777777" w:rsidR="00645CDD" w:rsidRDefault="00645CDD">
      <w:pPr>
        <w:spacing w:before="11"/>
        <w:rPr>
          <w:rFonts w:ascii="Calibri" w:eastAsia="Calibri" w:hAnsi="Calibri" w:cs="Calibri"/>
          <w:sz w:val="16"/>
          <w:szCs w:val="16"/>
        </w:rPr>
      </w:pPr>
    </w:p>
    <w:p w14:paraId="2010695B" w14:textId="77777777" w:rsidR="00645CDD" w:rsidRDefault="003C242F">
      <w:pPr>
        <w:numPr>
          <w:ilvl w:val="0"/>
          <w:numId w:val="2"/>
        </w:numPr>
        <w:tabs>
          <w:tab w:val="left" w:pos="568"/>
        </w:tabs>
        <w:rPr>
          <w:rFonts w:ascii="Calibri" w:eastAsia="Calibri" w:hAnsi="Calibri" w:cs="Calibri"/>
        </w:rPr>
      </w:pPr>
      <w:r>
        <w:rPr>
          <w:rFonts w:ascii="Calibri"/>
          <w:spacing w:val="-1"/>
        </w:rPr>
        <w:t>Students</w:t>
      </w:r>
      <w:r>
        <w:rPr>
          <w:rFonts w:ascii="Calibri"/>
          <w:spacing w:val="-7"/>
        </w:rPr>
        <w:t xml:space="preserve"> </w:t>
      </w:r>
      <w:r>
        <w:rPr>
          <w:rFonts w:ascii="Calibri"/>
        </w:rPr>
        <w:t>will</w:t>
      </w:r>
      <w:r>
        <w:rPr>
          <w:rFonts w:ascii="Calibri"/>
          <w:spacing w:val="-6"/>
        </w:rPr>
        <w:t xml:space="preserve"> </w:t>
      </w:r>
      <w:r>
        <w:rPr>
          <w:rFonts w:ascii="Calibri"/>
        </w:rPr>
        <w:t>accurately</w:t>
      </w:r>
      <w:r>
        <w:rPr>
          <w:rFonts w:ascii="Calibri"/>
          <w:spacing w:val="-8"/>
        </w:rPr>
        <w:t xml:space="preserve"> </w:t>
      </w:r>
      <w:r>
        <w:rPr>
          <w:rFonts w:ascii="Calibri"/>
        </w:rPr>
        <w:t>determine</w:t>
      </w:r>
      <w:r>
        <w:rPr>
          <w:rFonts w:ascii="Calibri"/>
          <w:spacing w:val="-8"/>
        </w:rPr>
        <w:t xml:space="preserve"> </w:t>
      </w:r>
      <w:r>
        <w:rPr>
          <w:rFonts w:ascii="Calibri"/>
        </w:rPr>
        <w:t>the</w:t>
      </w:r>
      <w:r>
        <w:rPr>
          <w:rFonts w:ascii="Calibri"/>
          <w:spacing w:val="-6"/>
        </w:rPr>
        <w:t xml:space="preserve"> </w:t>
      </w:r>
      <w:r>
        <w:rPr>
          <w:rFonts w:ascii="Calibri"/>
        </w:rPr>
        <w:t>dimensions</w:t>
      </w:r>
      <w:r>
        <w:rPr>
          <w:rFonts w:ascii="Calibri"/>
          <w:spacing w:val="-6"/>
        </w:rPr>
        <w:t xml:space="preserve"> </w:t>
      </w:r>
      <w:r>
        <w:rPr>
          <w:rFonts w:ascii="Calibri"/>
        </w:rPr>
        <w:t>of</w:t>
      </w:r>
      <w:r>
        <w:rPr>
          <w:rFonts w:ascii="Calibri"/>
          <w:spacing w:val="-6"/>
        </w:rPr>
        <w:t xml:space="preserve"> </w:t>
      </w:r>
      <w:r>
        <w:rPr>
          <w:rFonts w:ascii="Calibri"/>
        </w:rPr>
        <w:t>their</w:t>
      </w:r>
      <w:r>
        <w:rPr>
          <w:rFonts w:ascii="Calibri"/>
          <w:spacing w:val="-8"/>
        </w:rPr>
        <w:t xml:space="preserve"> </w:t>
      </w:r>
      <w:r>
        <w:rPr>
          <w:rFonts w:ascii="Calibri"/>
        </w:rPr>
        <w:t>wood</w:t>
      </w:r>
      <w:r>
        <w:rPr>
          <w:rFonts w:ascii="Calibri"/>
          <w:spacing w:val="-7"/>
        </w:rPr>
        <w:t xml:space="preserve"> </w:t>
      </w:r>
      <w:r>
        <w:rPr>
          <w:rFonts w:ascii="Calibri"/>
        </w:rPr>
        <w:t>samples</w:t>
      </w:r>
    </w:p>
    <w:p w14:paraId="30A68115" w14:textId="77777777" w:rsidR="00645CDD" w:rsidRPr="008B0BE5" w:rsidRDefault="003C242F">
      <w:pPr>
        <w:numPr>
          <w:ilvl w:val="0"/>
          <w:numId w:val="2"/>
        </w:numPr>
        <w:tabs>
          <w:tab w:val="left" w:pos="550"/>
        </w:tabs>
        <w:ind w:left="550" w:hanging="270"/>
        <w:rPr>
          <w:rFonts w:ascii="Calibri" w:eastAsia="Calibri" w:hAnsi="Calibri" w:cs="Calibri"/>
        </w:rPr>
      </w:pPr>
      <w:r>
        <w:rPr>
          <w:rFonts w:ascii="Calibri"/>
          <w:spacing w:val="-1"/>
        </w:rPr>
        <w:t>Students</w:t>
      </w:r>
      <w:r>
        <w:rPr>
          <w:rFonts w:ascii="Calibri"/>
          <w:spacing w:val="-8"/>
        </w:rPr>
        <w:t xml:space="preserve"> </w:t>
      </w:r>
      <w:r>
        <w:rPr>
          <w:rFonts w:ascii="Calibri"/>
        </w:rPr>
        <w:t>will</w:t>
      </w:r>
      <w:r>
        <w:rPr>
          <w:rFonts w:ascii="Calibri"/>
          <w:spacing w:val="-7"/>
        </w:rPr>
        <w:t xml:space="preserve"> </w:t>
      </w:r>
      <w:r>
        <w:rPr>
          <w:rFonts w:ascii="Calibri"/>
        </w:rPr>
        <w:t>measured</w:t>
      </w:r>
      <w:r>
        <w:rPr>
          <w:rFonts w:ascii="Calibri"/>
          <w:spacing w:val="-8"/>
        </w:rPr>
        <w:t xml:space="preserve"> </w:t>
      </w:r>
      <w:r>
        <w:rPr>
          <w:rFonts w:ascii="Calibri"/>
        </w:rPr>
        <w:t>deflections</w:t>
      </w:r>
      <w:r>
        <w:rPr>
          <w:rFonts w:ascii="Calibri"/>
          <w:spacing w:val="-8"/>
        </w:rPr>
        <w:t xml:space="preserve"> </w:t>
      </w:r>
      <w:r>
        <w:rPr>
          <w:rFonts w:ascii="Calibri"/>
        </w:rPr>
        <w:t>of</w:t>
      </w:r>
      <w:r>
        <w:rPr>
          <w:rFonts w:ascii="Calibri"/>
          <w:spacing w:val="-7"/>
        </w:rPr>
        <w:t xml:space="preserve"> </w:t>
      </w:r>
      <w:r>
        <w:rPr>
          <w:rFonts w:ascii="Calibri"/>
        </w:rPr>
        <w:t>their</w:t>
      </w:r>
      <w:r>
        <w:rPr>
          <w:rFonts w:ascii="Calibri"/>
          <w:spacing w:val="-8"/>
        </w:rPr>
        <w:t xml:space="preserve"> </w:t>
      </w:r>
      <w:r>
        <w:rPr>
          <w:rFonts w:ascii="Calibri"/>
        </w:rPr>
        <w:t>cantilevered</w:t>
      </w:r>
      <w:r>
        <w:rPr>
          <w:rFonts w:ascii="Calibri"/>
          <w:spacing w:val="-9"/>
        </w:rPr>
        <w:t xml:space="preserve"> </w:t>
      </w:r>
      <w:r>
        <w:rPr>
          <w:rFonts w:ascii="Calibri"/>
        </w:rPr>
        <w:t>samples</w:t>
      </w:r>
    </w:p>
    <w:p w14:paraId="2FF97418" w14:textId="3999CF35" w:rsidR="008B0BE5" w:rsidRDefault="008B0BE5">
      <w:pPr>
        <w:numPr>
          <w:ilvl w:val="0"/>
          <w:numId w:val="2"/>
        </w:numPr>
        <w:tabs>
          <w:tab w:val="left" w:pos="550"/>
        </w:tabs>
        <w:ind w:left="550" w:hanging="270"/>
        <w:rPr>
          <w:rFonts w:ascii="Calibri" w:eastAsia="Calibri" w:hAnsi="Calibri" w:cs="Calibri"/>
        </w:rPr>
      </w:pPr>
      <w:r>
        <w:rPr>
          <w:rFonts w:ascii="Calibri"/>
        </w:rPr>
        <w:t xml:space="preserve">Students will produce a graph of deflection vs force for each of their samples and calculate the </w:t>
      </w:r>
      <w:proofErr w:type="gramStart"/>
      <w:r>
        <w:rPr>
          <w:rFonts w:ascii="Calibri"/>
        </w:rPr>
        <w:t>slope</w:t>
      </w:r>
      <w:proofErr w:type="gramEnd"/>
      <w:r>
        <w:rPr>
          <w:rFonts w:ascii="Calibri"/>
        </w:rPr>
        <w:t xml:space="preserve"> of the curve to calculate the elastic modulus.</w:t>
      </w:r>
    </w:p>
    <w:p w14:paraId="7EB2BEDE" w14:textId="77777777" w:rsidR="00645CDD" w:rsidRDefault="003C242F">
      <w:pPr>
        <w:numPr>
          <w:ilvl w:val="0"/>
          <w:numId w:val="2"/>
        </w:numPr>
        <w:tabs>
          <w:tab w:val="left" w:pos="568"/>
        </w:tabs>
        <w:rPr>
          <w:rFonts w:ascii="Calibri" w:eastAsia="Calibri" w:hAnsi="Calibri" w:cs="Calibri"/>
        </w:rPr>
      </w:pPr>
      <w:r>
        <w:rPr>
          <w:rFonts w:ascii="Calibri"/>
          <w:spacing w:val="-1"/>
        </w:rPr>
        <w:t>Students</w:t>
      </w:r>
      <w:r>
        <w:rPr>
          <w:rFonts w:ascii="Calibri"/>
          <w:spacing w:val="-7"/>
        </w:rPr>
        <w:t xml:space="preserve"> </w:t>
      </w:r>
      <w:r>
        <w:rPr>
          <w:rFonts w:ascii="Calibri"/>
        </w:rPr>
        <w:t>will</w:t>
      </w:r>
      <w:r>
        <w:rPr>
          <w:rFonts w:ascii="Calibri"/>
          <w:spacing w:val="-5"/>
        </w:rPr>
        <w:t xml:space="preserve"> </w:t>
      </w:r>
      <w:r>
        <w:rPr>
          <w:rFonts w:ascii="Calibri"/>
        </w:rPr>
        <w:t>calculate</w:t>
      </w:r>
      <w:r>
        <w:rPr>
          <w:rFonts w:ascii="Calibri"/>
          <w:spacing w:val="-5"/>
        </w:rPr>
        <w:t xml:space="preserve"> </w:t>
      </w:r>
      <w:r>
        <w:rPr>
          <w:rFonts w:ascii="Calibri"/>
          <w:spacing w:val="-1"/>
        </w:rPr>
        <w:t>the</w:t>
      </w:r>
      <w:r>
        <w:rPr>
          <w:rFonts w:ascii="Calibri"/>
          <w:spacing w:val="-4"/>
        </w:rPr>
        <w:t xml:space="preserve"> </w:t>
      </w:r>
      <w:r>
        <w:rPr>
          <w:rFonts w:ascii="Calibri"/>
        </w:rPr>
        <w:t>elastic</w:t>
      </w:r>
      <w:r>
        <w:rPr>
          <w:rFonts w:ascii="Calibri"/>
          <w:spacing w:val="-7"/>
        </w:rPr>
        <w:t xml:space="preserve"> </w:t>
      </w:r>
      <w:r>
        <w:rPr>
          <w:rFonts w:ascii="Calibri"/>
        </w:rPr>
        <w:t>modulus</w:t>
      </w:r>
      <w:r>
        <w:rPr>
          <w:rFonts w:ascii="Calibri"/>
          <w:spacing w:val="-6"/>
        </w:rPr>
        <w:t xml:space="preserve"> </w:t>
      </w:r>
      <w:r>
        <w:rPr>
          <w:rFonts w:ascii="Calibri"/>
        </w:rPr>
        <w:t>of</w:t>
      </w:r>
      <w:r>
        <w:rPr>
          <w:rFonts w:ascii="Calibri"/>
          <w:spacing w:val="-7"/>
        </w:rPr>
        <w:t xml:space="preserve"> </w:t>
      </w:r>
      <w:r>
        <w:rPr>
          <w:rFonts w:ascii="Calibri"/>
          <w:spacing w:val="-1"/>
        </w:rPr>
        <w:t>their</w:t>
      </w:r>
      <w:r>
        <w:rPr>
          <w:rFonts w:ascii="Calibri"/>
          <w:spacing w:val="-7"/>
        </w:rPr>
        <w:t xml:space="preserve"> </w:t>
      </w:r>
      <w:r>
        <w:rPr>
          <w:rFonts w:ascii="Calibri"/>
        </w:rPr>
        <w:t>samples</w:t>
      </w:r>
    </w:p>
    <w:p w14:paraId="2A514C5A" w14:textId="77777777" w:rsidR="00645CDD" w:rsidRDefault="003C242F">
      <w:pPr>
        <w:numPr>
          <w:ilvl w:val="0"/>
          <w:numId w:val="2"/>
        </w:numPr>
        <w:tabs>
          <w:tab w:val="left" w:pos="568"/>
        </w:tabs>
        <w:rPr>
          <w:rFonts w:ascii="Calibri" w:eastAsia="Calibri" w:hAnsi="Calibri" w:cs="Calibri"/>
        </w:rPr>
      </w:pPr>
      <w:r>
        <w:rPr>
          <w:rFonts w:ascii="Calibri"/>
          <w:spacing w:val="-1"/>
        </w:rPr>
        <w:t>Students</w:t>
      </w:r>
      <w:r>
        <w:rPr>
          <w:rFonts w:ascii="Calibri"/>
          <w:spacing w:val="-7"/>
        </w:rPr>
        <w:t xml:space="preserve"> </w:t>
      </w:r>
      <w:r>
        <w:rPr>
          <w:rFonts w:ascii="Calibri"/>
        </w:rPr>
        <w:t>will</w:t>
      </w:r>
      <w:r>
        <w:rPr>
          <w:rFonts w:ascii="Calibri"/>
          <w:spacing w:val="-6"/>
        </w:rPr>
        <w:t xml:space="preserve"> </w:t>
      </w:r>
      <w:r>
        <w:rPr>
          <w:rFonts w:ascii="Calibri"/>
        </w:rPr>
        <w:t>calculate</w:t>
      </w:r>
      <w:r>
        <w:rPr>
          <w:rFonts w:ascii="Calibri"/>
          <w:spacing w:val="-6"/>
        </w:rPr>
        <w:t xml:space="preserve"> </w:t>
      </w:r>
      <w:r>
        <w:rPr>
          <w:rFonts w:ascii="Calibri"/>
          <w:spacing w:val="-1"/>
        </w:rPr>
        <w:t>the</w:t>
      </w:r>
      <w:r>
        <w:rPr>
          <w:rFonts w:ascii="Calibri"/>
          <w:spacing w:val="-5"/>
        </w:rPr>
        <w:t xml:space="preserve"> </w:t>
      </w:r>
      <w:r>
        <w:rPr>
          <w:rFonts w:ascii="Calibri"/>
        </w:rPr>
        <w:t>stiffness/weight</w:t>
      </w:r>
      <w:r>
        <w:rPr>
          <w:rFonts w:ascii="Calibri"/>
          <w:spacing w:val="-8"/>
        </w:rPr>
        <w:t xml:space="preserve"> </w:t>
      </w:r>
      <w:r>
        <w:rPr>
          <w:rFonts w:ascii="Calibri"/>
        </w:rPr>
        <w:t>ratio</w:t>
      </w:r>
      <w:r>
        <w:rPr>
          <w:rFonts w:ascii="Calibri"/>
          <w:spacing w:val="-7"/>
        </w:rPr>
        <w:t xml:space="preserve"> </w:t>
      </w:r>
      <w:r>
        <w:rPr>
          <w:rFonts w:ascii="Calibri"/>
        </w:rPr>
        <w:t>of</w:t>
      </w:r>
      <w:r>
        <w:rPr>
          <w:rFonts w:ascii="Calibri"/>
          <w:spacing w:val="-8"/>
        </w:rPr>
        <w:t xml:space="preserve"> </w:t>
      </w:r>
      <w:r>
        <w:rPr>
          <w:rFonts w:ascii="Calibri"/>
        </w:rPr>
        <w:t>their</w:t>
      </w:r>
      <w:r>
        <w:rPr>
          <w:rFonts w:ascii="Calibri"/>
          <w:spacing w:val="-7"/>
        </w:rPr>
        <w:t xml:space="preserve"> </w:t>
      </w:r>
      <w:r>
        <w:rPr>
          <w:rFonts w:ascii="Calibri"/>
        </w:rPr>
        <w:t>samples</w:t>
      </w:r>
    </w:p>
    <w:p w14:paraId="0BEADC5C" w14:textId="77777777" w:rsidR="00645CDD" w:rsidRDefault="00645CDD">
      <w:pPr>
        <w:rPr>
          <w:rFonts w:ascii="Calibri" w:eastAsia="Calibri" w:hAnsi="Calibri" w:cs="Calibri"/>
          <w:sz w:val="20"/>
          <w:szCs w:val="20"/>
        </w:rPr>
      </w:pPr>
    </w:p>
    <w:p w14:paraId="4C1469B9" w14:textId="77777777" w:rsidR="00645CDD" w:rsidRDefault="00645CDD">
      <w:pPr>
        <w:spacing w:before="10"/>
        <w:rPr>
          <w:rFonts w:ascii="Calibri" w:eastAsia="Calibri" w:hAnsi="Calibri" w:cs="Calibri"/>
          <w:sz w:val="15"/>
          <w:szCs w:val="15"/>
        </w:rPr>
      </w:pPr>
    </w:p>
    <w:p w14:paraId="4628AFCE" w14:textId="3274A654" w:rsidR="00645CDD" w:rsidRDefault="003C242F">
      <w:pPr>
        <w:spacing w:line="200" w:lineRule="atLeast"/>
        <w:ind w:left="15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12862161" wp14:editId="0C0B8EDF">
                <wp:extent cx="1421765" cy="379730"/>
                <wp:effectExtent l="0" t="0" r="635" b="1270"/>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379730"/>
                          <a:chOff x="0" y="0"/>
                          <a:chExt cx="2239" cy="598"/>
                        </a:xfrm>
                      </wpg:grpSpPr>
                      <wpg:grpSp>
                        <wpg:cNvPr id="50" name="Group 46"/>
                        <wpg:cNvGrpSpPr>
                          <a:grpSpLocks/>
                        </wpg:cNvGrpSpPr>
                        <wpg:grpSpPr bwMode="auto">
                          <a:xfrm>
                            <a:off x="48" y="48"/>
                            <a:ext cx="2190" cy="550"/>
                            <a:chOff x="48" y="48"/>
                            <a:chExt cx="2190" cy="550"/>
                          </a:xfrm>
                        </wpg:grpSpPr>
                        <wps:wsp>
                          <wps:cNvPr id="51" name="Freeform 47"/>
                          <wps:cNvSpPr>
                            <a:spLocks/>
                          </wps:cNvSpPr>
                          <wps:spPr bwMode="auto">
                            <a:xfrm>
                              <a:off x="48" y="48"/>
                              <a:ext cx="2190" cy="550"/>
                            </a:xfrm>
                            <a:custGeom>
                              <a:avLst/>
                              <a:gdLst>
                                <a:gd name="T0" fmla="+- 0 139 48"/>
                                <a:gd name="T1" fmla="*/ T0 w 2190"/>
                                <a:gd name="T2" fmla="+- 0 48 48"/>
                                <a:gd name="T3" fmla="*/ 48 h 550"/>
                                <a:gd name="T4" fmla="+- 0 79 48"/>
                                <a:gd name="T5" fmla="*/ T4 w 2190"/>
                                <a:gd name="T6" fmla="+- 0 72 48"/>
                                <a:gd name="T7" fmla="*/ 72 h 550"/>
                                <a:gd name="T8" fmla="+- 0 49 48"/>
                                <a:gd name="T9" fmla="*/ T8 w 2190"/>
                                <a:gd name="T10" fmla="+- 0 129 48"/>
                                <a:gd name="T11" fmla="*/ 129 h 550"/>
                                <a:gd name="T12" fmla="+- 0 48 48"/>
                                <a:gd name="T13" fmla="*/ T12 w 2190"/>
                                <a:gd name="T14" fmla="+- 0 507 48"/>
                                <a:gd name="T15" fmla="*/ 507 h 550"/>
                                <a:gd name="T16" fmla="+- 0 51 48"/>
                                <a:gd name="T17" fmla="*/ T16 w 2190"/>
                                <a:gd name="T18" fmla="+- 0 529 48"/>
                                <a:gd name="T19" fmla="*/ 529 h 550"/>
                                <a:gd name="T20" fmla="+- 0 88 48"/>
                                <a:gd name="T21" fmla="*/ T20 w 2190"/>
                                <a:gd name="T22" fmla="+- 0 582 48"/>
                                <a:gd name="T23" fmla="*/ 582 h 550"/>
                                <a:gd name="T24" fmla="+- 0 2147 48"/>
                                <a:gd name="T25" fmla="*/ T24 w 2190"/>
                                <a:gd name="T26" fmla="+- 0 598 48"/>
                                <a:gd name="T27" fmla="*/ 598 h 550"/>
                                <a:gd name="T28" fmla="+- 0 2170 48"/>
                                <a:gd name="T29" fmla="*/ T28 w 2190"/>
                                <a:gd name="T30" fmla="+- 0 595 48"/>
                                <a:gd name="T31" fmla="*/ 595 h 550"/>
                                <a:gd name="T32" fmla="+- 0 2222 48"/>
                                <a:gd name="T33" fmla="*/ T32 w 2190"/>
                                <a:gd name="T34" fmla="+- 0 558 48"/>
                                <a:gd name="T35" fmla="*/ 558 h 550"/>
                                <a:gd name="T36" fmla="+- 0 2238 48"/>
                                <a:gd name="T37" fmla="*/ T36 w 2190"/>
                                <a:gd name="T38" fmla="+- 0 139 48"/>
                                <a:gd name="T39" fmla="*/ 139 h 550"/>
                                <a:gd name="T40" fmla="+- 0 2235 48"/>
                                <a:gd name="T41" fmla="*/ T40 w 2190"/>
                                <a:gd name="T42" fmla="+- 0 117 48"/>
                                <a:gd name="T43" fmla="*/ 117 h 550"/>
                                <a:gd name="T44" fmla="+- 0 2199 48"/>
                                <a:gd name="T45" fmla="*/ T44 w 2190"/>
                                <a:gd name="T46" fmla="+- 0 64 48"/>
                                <a:gd name="T47" fmla="*/ 64 h 550"/>
                                <a:gd name="T48" fmla="+- 0 139 48"/>
                                <a:gd name="T49" fmla="*/ T48 w 2190"/>
                                <a:gd name="T50" fmla="+- 0 48 48"/>
                                <a:gd name="T51" fmla="*/ 4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90" h="550">
                                  <a:moveTo>
                                    <a:pt x="91" y="0"/>
                                  </a:moveTo>
                                  <a:lnTo>
                                    <a:pt x="31" y="24"/>
                                  </a:lnTo>
                                  <a:lnTo>
                                    <a:pt x="1" y="81"/>
                                  </a:lnTo>
                                  <a:lnTo>
                                    <a:pt x="0" y="459"/>
                                  </a:lnTo>
                                  <a:lnTo>
                                    <a:pt x="3" y="481"/>
                                  </a:lnTo>
                                  <a:lnTo>
                                    <a:pt x="40" y="534"/>
                                  </a:lnTo>
                                  <a:lnTo>
                                    <a:pt x="2099" y="550"/>
                                  </a:lnTo>
                                  <a:lnTo>
                                    <a:pt x="2122" y="547"/>
                                  </a:lnTo>
                                  <a:lnTo>
                                    <a:pt x="2174" y="510"/>
                                  </a:lnTo>
                                  <a:lnTo>
                                    <a:pt x="2190" y="91"/>
                                  </a:lnTo>
                                  <a:lnTo>
                                    <a:pt x="2187" y="69"/>
                                  </a:lnTo>
                                  <a:lnTo>
                                    <a:pt x="2151" y="16"/>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44"/>
                        <wpg:cNvGrpSpPr>
                          <a:grpSpLocks/>
                        </wpg:cNvGrpSpPr>
                        <wpg:grpSpPr bwMode="auto">
                          <a:xfrm>
                            <a:off x="8" y="8"/>
                            <a:ext cx="2192" cy="551"/>
                            <a:chOff x="8" y="8"/>
                            <a:chExt cx="2192" cy="551"/>
                          </a:xfrm>
                        </wpg:grpSpPr>
                        <wps:wsp>
                          <wps:cNvPr id="53" name="Freeform 45"/>
                          <wps:cNvSpPr>
                            <a:spLocks/>
                          </wps:cNvSpPr>
                          <wps:spPr bwMode="auto">
                            <a:xfrm>
                              <a:off x="8" y="8"/>
                              <a:ext cx="2192" cy="551"/>
                            </a:xfrm>
                            <a:custGeom>
                              <a:avLst/>
                              <a:gdLst>
                                <a:gd name="T0" fmla="+- 0 100 8"/>
                                <a:gd name="T1" fmla="*/ T0 w 2192"/>
                                <a:gd name="T2" fmla="+- 0 8 8"/>
                                <a:gd name="T3" fmla="*/ 8 h 551"/>
                                <a:gd name="T4" fmla="+- 0 39 8"/>
                                <a:gd name="T5" fmla="*/ T4 w 2192"/>
                                <a:gd name="T6" fmla="+- 0 31 8"/>
                                <a:gd name="T7" fmla="*/ 31 h 551"/>
                                <a:gd name="T8" fmla="+- 0 8 8"/>
                                <a:gd name="T9" fmla="*/ T8 w 2192"/>
                                <a:gd name="T10" fmla="+- 0 88 8"/>
                                <a:gd name="T11" fmla="*/ 88 h 551"/>
                                <a:gd name="T12" fmla="+- 0 8 8"/>
                                <a:gd name="T13" fmla="*/ T12 w 2192"/>
                                <a:gd name="T14" fmla="+- 0 466 8"/>
                                <a:gd name="T15" fmla="*/ 466 h 551"/>
                                <a:gd name="T16" fmla="+- 0 10 8"/>
                                <a:gd name="T17" fmla="*/ T16 w 2192"/>
                                <a:gd name="T18" fmla="+- 0 488 8"/>
                                <a:gd name="T19" fmla="*/ 488 h 551"/>
                                <a:gd name="T20" fmla="+- 0 47 8"/>
                                <a:gd name="T21" fmla="*/ T20 w 2192"/>
                                <a:gd name="T22" fmla="+- 0 541 8"/>
                                <a:gd name="T23" fmla="*/ 541 h 551"/>
                                <a:gd name="T24" fmla="+- 0 2108 8"/>
                                <a:gd name="T25" fmla="*/ T24 w 2192"/>
                                <a:gd name="T26" fmla="+- 0 558 8"/>
                                <a:gd name="T27" fmla="*/ 558 h 551"/>
                                <a:gd name="T28" fmla="+- 0 2130 8"/>
                                <a:gd name="T29" fmla="*/ T28 w 2192"/>
                                <a:gd name="T30" fmla="+- 0 555 8"/>
                                <a:gd name="T31" fmla="*/ 555 h 551"/>
                                <a:gd name="T32" fmla="+- 0 2182 8"/>
                                <a:gd name="T33" fmla="*/ T32 w 2192"/>
                                <a:gd name="T34" fmla="+- 0 518 8"/>
                                <a:gd name="T35" fmla="*/ 518 h 551"/>
                                <a:gd name="T36" fmla="+- 0 2199 8"/>
                                <a:gd name="T37" fmla="*/ T36 w 2192"/>
                                <a:gd name="T38" fmla="+- 0 100 8"/>
                                <a:gd name="T39" fmla="*/ 100 h 551"/>
                                <a:gd name="T40" fmla="+- 0 2196 8"/>
                                <a:gd name="T41" fmla="*/ T40 w 2192"/>
                                <a:gd name="T42" fmla="+- 0 77 8"/>
                                <a:gd name="T43" fmla="*/ 77 h 551"/>
                                <a:gd name="T44" fmla="+- 0 2160 8"/>
                                <a:gd name="T45" fmla="*/ T44 w 2192"/>
                                <a:gd name="T46" fmla="+- 0 24 8"/>
                                <a:gd name="T47" fmla="*/ 24 h 551"/>
                                <a:gd name="T48" fmla="+- 0 100 8"/>
                                <a:gd name="T49" fmla="*/ T48 w 2192"/>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92" h="551">
                                  <a:moveTo>
                                    <a:pt x="92" y="0"/>
                                  </a:moveTo>
                                  <a:lnTo>
                                    <a:pt x="31" y="23"/>
                                  </a:lnTo>
                                  <a:lnTo>
                                    <a:pt x="0" y="80"/>
                                  </a:lnTo>
                                  <a:lnTo>
                                    <a:pt x="0" y="458"/>
                                  </a:lnTo>
                                  <a:lnTo>
                                    <a:pt x="2" y="480"/>
                                  </a:lnTo>
                                  <a:lnTo>
                                    <a:pt x="39" y="533"/>
                                  </a:lnTo>
                                  <a:lnTo>
                                    <a:pt x="2100" y="550"/>
                                  </a:lnTo>
                                  <a:lnTo>
                                    <a:pt x="2122" y="547"/>
                                  </a:lnTo>
                                  <a:lnTo>
                                    <a:pt x="2174" y="510"/>
                                  </a:lnTo>
                                  <a:lnTo>
                                    <a:pt x="2191" y="92"/>
                                  </a:lnTo>
                                  <a:lnTo>
                                    <a:pt x="2188" y="69"/>
                                  </a:lnTo>
                                  <a:lnTo>
                                    <a:pt x="2152" y="16"/>
                                  </a:lnTo>
                                  <a:lnTo>
                                    <a:pt x="92"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1"/>
                        <wpg:cNvGrpSpPr>
                          <a:grpSpLocks/>
                        </wpg:cNvGrpSpPr>
                        <wpg:grpSpPr bwMode="auto">
                          <a:xfrm>
                            <a:off x="8" y="8"/>
                            <a:ext cx="2192" cy="551"/>
                            <a:chOff x="8" y="8"/>
                            <a:chExt cx="2192" cy="551"/>
                          </a:xfrm>
                        </wpg:grpSpPr>
                        <wps:wsp>
                          <wps:cNvPr id="55" name="Freeform 43"/>
                          <wps:cNvSpPr>
                            <a:spLocks/>
                          </wps:cNvSpPr>
                          <wps:spPr bwMode="auto">
                            <a:xfrm>
                              <a:off x="8" y="8"/>
                              <a:ext cx="2192" cy="551"/>
                            </a:xfrm>
                            <a:custGeom>
                              <a:avLst/>
                              <a:gdLst>
                                <a:gd name="T0" fmla="+- 0 100 8"/>
                                <a:gd name="T1" fmla="*/ T0 w 2192"/>
                                <a:gd name="T2" fmla="+- 0 8 8"/>
                                <a:gd name="T3" fmla="*/ 8 h 551"/>
                                <a:gd name="T4" fmla="+- 0 39 8"/>
                                <a:gd name="T5" fmla="*/ T4 w 2192"/>
                                <a:gd name="T6" fmla="+- 0 31 8"/>
                                <a:gd name="T7" fmla="*/ 31 h 551"/>
                                <a:gd name="T8" fmla="+- 0 8 8"/>
                                <a:gd name="T9" fmla="*/ T8 w 2192"/>
                                <a:gd name="T10" fmla="+- 0 88 8"/>
                                <a:gd name="T11" fmla="*/ 88 h 551"/>
                                <a:gd name="T12" fmla="+- 0 8 8"/>
                                <a:gd name="T13" fmla="*/ T12 w 2192"/>
                                <a:gd name="T14" fmla="+- 0 466 8"/>
                                <a:gd name="T15" fmla="*/ 466 h 551"/>
                                <a:gd name="T16" fmla="+- 0 10 8"/>
                                <a:gd name="T17" fmla="*/ T16 w 2192"/>
                                <a:gd name="T18" fmla="+- 0 488 8"/>
                                <a:gd name="T19" fmla="*/ 488 h 551"/>
                                <a:gd name="T20" fmla="+- 0 47 8"/>
                                <a:gd name="T21" fmla="*/ T20 w 2192"/>
                                <a:gd name="T22" fmla="+- 0 541 8"/>
                                <a:gd name="T23" fmla="*/ 541 h 551"/>
                                <a:gd name="T24" fmla="+- 0 2108 8"/>
                                <a:gd name="T25" fmla="*/ T24 w 2192"/>
                                <a:gd name="T26" fmla="+- 0 558 8"/>
                                <a:gd name="T27" fmla="*/ 558 h 551"/>
                                <a:gd name="T28" fmla="+- 0 2130 8"/>
                                <a:gd name="T29" fmla="*/ T28 w 2192"/>
                                <a:gd name="T30" fmla="+- 0 555 8"/>
                                <a:gd name="T31" fmla="*/ 555 h 551"/>
                                <a:gd name="T32" fmla="+- 0 2182 8"/>
                                <a:gd name="T33" fmla="*/ T32 w 2192"/>
                                <a:gd name="T34" fmla="+- 0 518 8"/>
                                <a:gd name="T35" fmla="*/ 518 h 551"/>
                                <a:gd name="T36" fmla="+- 0 2199 8"/>
                                <a:gd name="T37" fmla="*/ T36 w 2192"/>
                                <a:gd name="T38" fmla="+- 0 100 8"/>
                                <a:gd name="T39" fmla="*/ 100 h 551"/>
                                <a:gd name="T40" fmla="+- 0 2196 8"/>
                                <a:gd name="T41" fmla="*/ T40 w 2192"/>
                                <a:gd name="T42" fmla="+- 0 77 8"/>
                                <a:gd name="T43" fmla="*/ 77 h 551"/>
                                <a:gd name="T44" fmla="+- 0 2160 8"/>
                                <a:gd name="T45" fmla="*/ T44 w 2192"/>
                                <a:gd name="T46" fmla="+- 0 24 8"/>
                                <a:gd name="T47" fmla="*/ 24 h 551"/>
                                <a:gd name="T48" fmla="+- 0 100 8"/>
                                <a:gd name="T49" fmla="*/ T48 w 2192"/>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92" h="551">
                                  <a:moveTo>
                                    <a:pt x="92" y="0"/>
                                  </a:moveTo>
                                  <a:lnTo>
                                    <a:pt x="31" y="23"/>
                                  </a:lnTo>
                                  <a:lnTo>
                                    <a:pt x="0" y="80"/>
                                  </a:lnTo>
                                  <a:lnTo>
                                    <a:pt x="0" y="458"/>
                                  </a:lnTo>
                                  <a:lnTo>
                                    <a:pt x="2" y="480"/>
                                  </a:lnTo>
                                  <a:lnTo>
                                    <a:pt x="39" y="533"/>
                                  </a:lnTo>
                                  <a:lnTo>
                                    <a:pt x="2100" y="550"/>
                                  </a:lnTo>
                                  <a:lnTo>
                                    <a:pt x="2122" y="547"/>
                                  </a:lnTo>
                                  <a:lnTo>
                                    <a:pt x="2174" y="510"/>
                                  </a:lnTo>
                                  <a:lnTo>
                                    <a:pt x="2191" y="92"/>
                                  </a:lnTo>
                                  <a:lnTo>
                                    <a:pt x="2188" y="69"/>
                                  </a:lnTo>
                                  <a:lnTo>
                                    <a:pt x="2152" y="16"/>
                                  </a:lnTo>
                                  <a:lnTo>
                                    <a:pt x="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42"/>
                          <wps:cNvSpPr txBox="1">
                            <a:spLocks noChangeArrowheads="1"/>
                          </wps:cNvSpPr>
                          <wps:spPr bwMode="auto">
                            <a:xfrm>
                              <a:off x="0" y="0"/>
                              <a:ext cx="223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238A" w14:textId="77777777" w:rsidR="00E610EF" w:rsidRDefault="00E610EF">
                                <w:pPr>
                                  <w:spacing w:before="123"/>
                                  <w:ind w:left="123"/>
                                  <w:rPr>
                                    <w:rFonts w:ascii="Calibri" w:eastAsia="Calibri" w:hAnsi="Calibri" w:cs="Calibri"/>
                                    <w:sz w:val="24"/>
                                    <w:szCs w:val="24"/>
                                  </w:rPr>
                                </w:pPr>
                                <w:r>
                                  <w:rPr>
                                    <w:rFonts w:ascii="Calibri"/>
                                    <w:b/>
                                    <w:sz w:val="24"/>
                                  </w:rPr>
                                  <w:t>Materials</w:t>
                                </w:r>
                                <w:r>
                                  <w:rPr>
                                    <w:rFonts w:ascii="Calibri"/>
                                    <w:b/>
                                    <w:spacing w:val="-20"/>
                                    <w:sz w:val="24"/>
                                  </w:rPr>
                                  <w:t xml:space="preserve"> </w:t>
                                </w:r>
                                <w:r>
                                  <w:rPr>
                                    <w:rFonts w:ascii="Calibri"/>
                                    <w:b/>
                                    <w:sz w:val="24"/>
                                  </w:rPr>
                                  <w:t>Required:</w:t>
                                </w:r>
                              </w:p>
                            </w:txbxContent>
                          </wps:txbx>
                          <wps:bodyPr rot="0" vert="horz" wrap="square" lIns="0" tIns="0" rIns="0" bIns="0" anchor="t" anchorCtr="0" upright="1">
                            <a:noAutofit/>
                          </wps:bodyPr>
                        </wps:wsp>
                      </wpg:grpSp>
                    </wpg:wgp>
                  </a:graphicData>
                </a:graphic>
              </wp:inline>
            </w:drawing>
          </mc:Choice>
          <mc:Fallback>
            <w:pict>
              <v:group id="Group 40" o:spid="_x0000_s1042" style="width:111.95pt;height:29.9pt;mso-position-horizontal-relative:char;mso-position-vertical-relative:line" coordsize="223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">
                <v:group id="Group 46" o:spid="_x0000_s1043" style="position:absolute;left:48;top:48;width:2190;height:550" coordorigin="48,48" coordsize="219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7" o:spid="_x0000_s1044" style="position:absolute;left:48;top:48;width:2190;height:550;visibility:visible;mso-wrap-style:square;v-text-anchor:top" coordsize="219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uccUA&#10;AADbAAAADwAAAGRycy9kb3ducmV2LnhtbESPQWvCQBSE74L/YXmF3uomhdg0uoZY2mJPUvXi7ZF9&#10;JrHZtyG70fTfd4WCx2FmvmGW+WhacaHeNZYVxLMIBHFpdcOVgsP+4ykF4TyyxtYyKfglB/lqOlli&#10;pu2Vv+my85UIEHYZKqi97zIpXVmTQTezHXHwTrY36IPsK6l7vAa4aeVzFM2lwYbDQo0dvdVU/uwG&#10;o+B92L6chq/XQs7PnxXvO7dOjqlSjw9jsQDhafT38H97oxUkMd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m5xxQAAANsAAAAPAAAAAAAAAAAAAAAAAJgCAABkcnMv&#10;ZG93bnJldi54bWxQSwUGAAAAAAQABAD1AAAAigMAAAAA&#10;" path="m91,l31,24,1,81,,459r3,22l40,534r2059,16l2122,547r52,-37l2190,91r-3,-22l2151,16,91,xe" fillcolor="gray" stroked="f">
                    <v:path arrowok="t" o:connecttype="custom" o:connectlocs="91,48;31,72;1,129;0,507;3,529;40,582;2099,598;2122,595;2174,558;2190,139;2187,117;2151,64;91,48" o:connectangles="0,0,0,0,0,0,0,0,0,0,0,0,0"/>
                  </v:shape>
                </v:group>
                <v:group id="Group 44" o:spid="_x0000_s1045" style="position:absolute;left:8;top:8;width:2192;height:551" coordorigin="8,8" coordsize="219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5" o:spid="_x0000_s1046" style="position:absolute;left:8;top:8;width:2192;height:551;visibility:visible;mso-wrap-style:square;v-text-anchor:top" coordsize="2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nIsQA&#10;AADbAAAADwAAAGRycy9kb3ducmV2LnhtbESPQWvCQBSE74X+h+UVeqsblRaJrqKCIvXU6MXbI/tM&#10;QrJv4+5q4r/vCoLHYWa+YWaL3jTiRs5XlhUMBwkI4tzqigsFx8PmawLCB2SNjWVScCcPi/n72wxT&#10;bTv+o1sWChEh7FNUUIbQplL6vCSDfmBb4uidrTMYonSF1A67CDeNHCXJjzRYcVwosaV1SXmdXY2C&#10;c52Nuu1pf19eV4f2d7ir3aU6KvX50S+nIAL14RV+tndawfcYHl/i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JyLEAAAA2wAAAA8AAAAAAAAAAAAAAAAAmAIAAGRycy9k&#10;b3ducmV2LnhtbFBLBQYAAAAABAAEAPUAAACJAwAAAAA=&#10;" path="m92,l31,23,,80,,458r2,22l39,533r2061,17l2122,547r52,-37l2191,92r-3,-23l2152,16,92,xe" fillcolor="#c2d69b" stroked="f">
                    <v:path arrowok="t" o:connecttype="custom" o:connectlocs="92,8;31,31;0,88;0,466;2,488;39,541;2100,558;2122,555;2174,518;2191,100;2188,77;2152,24;92,8" o:connectangles="0,0,0,0,0,0,0,0,0,0,0,0,0"/>
                  </v:shape>
                </v:group>
                <v:group id="Group 41" o:spid="_x0000_s1047" style="position:absolute;left:8;top:8;width:2192;height:551" coordorigin="8,8" coordsize="219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3" o:spid="_x0000_s1048" style="position:absolute;left:8;top:8;width:2192;height:551;visibility:visible;mso-wrap-style:square;v-text-anchor:top" coordsize="219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Y4MIA&#10;AADbAAAADwAAAGRycy9kb3ducmV2LnhtbESP0YrCMBRE34X9h3AFX4qmuipSTcsqFHxtdz/g0lzb&#10;YnNTmljr328WhH0cZuYMc8om04mRBtdaVrBexSCIK6tbrhX8fOfLAwjnkTV2lknBixxk6cfshIm2&#10;Ty5oLH0tAoRdggoa7/tESlc1ZNCtbE8cvJsdDPogh1rqAZ8Bbjq5ieO9NNhyWGiwp0tD1b18GAWP&#10;s9lEvP2MinU3FvuLzF9llCu1mE9fRxCeJv8ffrevWsFuB39fwg+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C5jgwgAAANsAAAAPAAAAAAAAAAAAAAAAAJgCAABkcnMvZG93&#10;bnJldi54bWxQSwUGAAAAAAQABAD1AAAAhwMAAAAA&#10;" path="m92,l31,23,,80,,458r2,22l39,533r2061,17l2122,547r52,-37l2191,92r-3,-23l2152,16,92,xe" filled="f">
                    <v:path arrowok="t" o:connecttype="custom" o:connectlocs="92,8;31,31;0,88;0,466;2,488;39,541;2100,558;2122,555;2174,518;2191,100;2188,77;2152,24;92,8" o:connectangles="0,0,0,0,0,0,0,0,0,0,0,0,0"/>
                  </v:shape>
                  <v:shape id="Text Box 42" o:spid="_x0000_s1049" type="#_x0000_t202" style="position:absolute;width:2239;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B19238A" w14:textId="77777777" w:rsidR="00E610EF" w:rsidRDefault="00E610EF">
                          <w:pPr>
                            <w:spacing w:before="123"/>
                            <w:ind w:left="123"/>
                            <w:rPr>
                              <w:rFonts w:ascii="Calibri" w:eastAsia="Calibri" w:hAnsi="Calibri" w:cs="Calibri"/>
                              <w:sz w:val="24"/>
                              <w:szCs w:val="24"/>
                            </w:rPr>
                          </w:pPr>
                          <w:r>
                            <w:rPr>
                              <w:rFonts w:ascii="Calibri"/>
                              <w:b/>
                              <w:sz w:val="24"/>
                            </w:rPr>
                            <w:t>Materials</w:t>
                          </w:r>
                          <w:r>
                            <w:rPr>
                              <w:rFonts w:ascii="Calibri"/>
                              <w:b/>
                              <w:spacing w:val="-20"/>
                              <w:sz w:val="24"/>
                            </w:rPr>
                            <w:t xml:space="preserve"> </w:t>
                          </w:r>
                          <w:r>
                            <w:rPr>
                              <w:rFonts w:ascii="Calibri"/>
                              <w:b/>
                              <w:sz w:val="24"/>
                            </w:rPr>
                            <w:t>Required:</w:t>
                          </w:r>
                        </w:p>
                      </w:txbxContent>
                    </v:textbox>
                  </v:shape>
                </v:group>
                <w10:anchorlock/>
              </v:group>
            </w:pict>
          </mc:Fallback>
        </mc:AlternateContent>
      </w:r>
    </w:p>
    <w:p w14:paraId="21ED4442" w14:textId="77777777" w:rsidR="00645CDD" w:rsidRDefault="00645CDD">
      <w:pPr>
        <w:rPr>
          <w:rFonts w:ascii="Calibri" w:eastAsia="Calibri" w:hAnsi="Calibri" w:cs="Calibri"/>
          <w:sz w:val="20"/>
          <w:szCs w:val="20"/>
        </w:rPr>
      </w:pPr>
    </w:p>
    <w:p w14:paraId="26606A53" w14:textId="77777777" w:rsidR="00645CDD" w:rsidRDefault="00645CDD">
      <w:pPr>
        <w:spacing w:before="1"/>
        <w:rPr>
          <w:rFonts w:ascii="Calibri" w:eastAsia="Calibri" w:hAnsi="Calibri" w:cs="Calibri"/>
          <w:sz w:val="17"/>
          <w:szCs w:val="17"/>
        </w:rPr>
      </w:pPr>
    </w:p>
    <w:p w14:paraId="5BDBBD87" w14:textId="0BC56957" w:rsidR="00645CDD" w:rsidRPr="008B0BE5" w:rsidRDefault="003C242F" w:rsidP="008B0BE5">
      <w:pPr>
        <w:numPr>
          <w:ilvl w:val="0"/>
          <w:numId w:val="1"/>
        </w:numPr>
        <w:tabs>
          <w:tab w:val="left" w:pos="568"/>
        </w:tabs>
        <w:rPr>
          <w:rFonts w:ascii="Calibri" w:eastAsia="Calibri" w:hAnsi="Calibri" w:cs="Calibri"/>
        </w:rPr>
      </w:pPr>
      <w:r>
        <w:rPr>
          <w:rFonts w:ascii="Calibri"/>
        </w:rPr>
        <w:t>Wood</w:t>
      </w:r>
      <w:r>
        <w:rPr>
          <w:rFonts w:ascii="Calibri"/>
          <w:spacing w:val="-6"/>
        </w:rPr>
        <w:t xml:space="preserve"> </w:t>
      </w:r>
      <w:r>
        <w:rPr>
          <w:rFonts w:ascii="Calibri"/>
        </w:rPr>
        <w:t>samples</w:t>
      </w:r>
      <w:r>
        <w:rPr>
          <w:rFonts w:ascii="Calibri"/>
          <w:spacing w:val="-5"/>
        </w:rPr>
        <w:t xml:space="preserve"> </w:t>
      </w:r>
      <w:r>
        <w:rPr>
          <w:rFonts w:ascii="Calibri"/>
        </w:rPr>
        <w:t>approximately</w:t>
      </w:r>
      <w:r>
        <w:rPr>
          <w:rFonts w:ascii="Calibri"/>
          <w:spacing w:val="-5"/>
        </w:rPr>
        <w:t xml:space="preserve"> </w:t>
      </w:r>
      <w:r w:rsidR="008B0BE5">
        <w:rPr>
          <w:rFonts w:ascii="Calibri"/>
        </w:rPr>
        <w:t>380</w:t>
      </w:r>
      <w:r>
        <w:rPr>
          <w:rFonts w:ascii="Calibri"/>
        </w:rPr>
        <w:t>mm</w:t>
      </w:r>
      <w:r>
        <w:rPr>
          <w:rFonts w:ascii="Calibri"/>
          <w:spacing w:val="-5"/>
        </w:rPr>
        <w:t xml:space="preserve"> </w:t>
      </w:r>
      <w:r>
        <w:rPr>
          <w:rFonts w:ascii="Calibri"/>
        </w:rPr>
        <w:t>x</w:t>
      </w:r>
      <w:r>
        <w:rPr>
          <w:rFonts w:ascii="Calibri"/>
          <w:spacing w:val="-5"/>
        </w:rPr>
        <w:t xml:space="preserve"> </w:t>
      </w:r>
      <w:r w:rsidR="008B0BE5">
        <w:rPr>
          <w:rFonts w:ascii="Calibri"/>
        </w:rPr>
        <w:t>20</w:t>
      </w:r>
      <w:r>
        <w:rPr>
          <w:rFonts w:ascii="Calibri"/>
        </w:rPr>
        <w:t>mm</w:t>
      </w:r>
      <w:r>
        <w:rPr>
          <w:rFonts w:ascii="Calibri"/>
          <w:spacing w:val="-5"/>
        </w:rPr>
        <w:t xml:space="preserve"> </w:t>
      </w:r>
      <w:r>
        <w:rPr>
          <w:rFonts w:ascii="Calibri"/>
        </w:rPr>
        <w:t>x</w:t>
      </w:r>
      <w:r>
        <w:rPr>
          <w:rFonts w:ascii="Calibri"/>
          <w:spacing w:val="-5"/>
        </w:rPr>
        <w:t xml:space="preserve"> </w:t>
      </w:r>
      <w:r w:rsidR="008B0BE5">
        <w:rPr>
          <w:rFonts w:ascii="Calibri"/>
        </w:rPr>
        <w:t>6</w:t>
      </w:r>
      <w:r>
        <w:rPr>
          <w:rFonts w:ascii="Calibri"/>
        </w:rPr>
        <w:t>mm</w:t>
      </w:r>
      <w:r w:rsidR="008B0BE5">
        <w:rPr>
          <w:rFonts w:ascii="Calibri"/>
        </w:rPr>
        <w:t>. My samples includes oak, cedar, cherry, walnut and maple.</w:t>
      </w:r>
    </w:p>
    <w:p w14:paraId="1802D9E8" w14:textId="16830D63" w:rsidR="00645CDD" w:rsidRDefault="003C242F">
      <w:pPr>
        <w:numPr>
          <w:ilvl w:val="0"/>
          <w:numId w:val="1"/>
        </w:numPr>
        <w:tabs>
          <w:tab w:val="left" w:pos="568"/>
        </w:tabs>
        <w:rPr>
          <w:rFonts w:ascii="Calibri" w:eastAsia="Calibri" w:hAnsi="Calibri" w:cs="Calibri"/>
        </w:rPr>
      </w:pPr>
      <w:r>
        <w:rPr>
          <w:rFonts w:ascii="Calibri"/>
        </w:rPr>
        <w:t>A</w:t>
      </w:r>
      <w:r>
        <w:rPr>
          <w:rFonts w:ascii="Calibri"/>
          <w:spacing w:val="-6"/>
        </w:rPr>
        <w:t xml:space="preserve"> </w:t>
      </w:r>
      <w:r w:rsidR="007809F7">
        <w:rPr>
          <w:rFonts w:ascii="Calibri"/>
        </w:rPr>
        <w:t>Vernier</w:t>
      </w:r>
      <w:r>
        <w:rPr>
          <w:rFonts w:ascii="Calibri"/>
          <w:spacing w:val="-4"/>
        </w:rPr>
        <w:t xml:space="preserve"> </w:t>
      </w:r>
      <w:r>
        <w:rPr>
          <w:rFonts w:ascii="Calibri"/>
        </w:rPr>
        <w:t>caliper</w:t>
      </w:r>
    </w:p>
    <w:p w14:paraId="406E6868" w14:textId="44FECE03" w:rsidR="00645CDD" w:rsidRDefault="003C242F">
      <w:pPr>
        <w:numPr>
          <w:ilvl w:val="0"/>
          <w:numId w:val="1"/>
        </w:numPr>
        <w:tabs>
          <w:tab w:val="left" w:pos="568"/>
        </w:tabs>
        <w:rPr>
          <w:rFonts w:ascii="Calibri" w:eastAsia="Calibri" w:hAnsi="Calibri" w:cs="Calibri"/>
        </w:rPr>
      </w:pPr>
      <w:r>
        <w:rPr>
          <w:rFonts w:ascii="Calibri"/>
        </w:rPr>
        <w:t>A</w:t>
      </w:r>
      <w:r>
        <w:rPr>
          <w:rFonts w:ascii="Calibri"/>
          <w:spacing w:val="-7"/>
        </w:rPr>
        <w:t xml:space="preserve"> </w:t>
      </w:r>
      <w:r>
        <w:rPr>
          <w:rFonts w:ascii="Calibri"/>
        </w:rPr>
        <w:t>ruler</w:t>
      </w:r>
      <w:r w:rsidR="00083873">
        <w:rPr>
          <w:rFonts w:ascii="Calibri"/>
        </w:rPr>
        <w:t xml:space="preserve"> or printed scale</w:t>
      </w:r>
    </w:p>
    <w:p w14:paraId="66A8306D" w14:textId="215D13F3" w:rsidR="00645CDD" w:rsidRDefault="009B58F4">
      <w:pPr>
        <w:numPr>
          <w:ilvl w:val="0"/>
          <w:numId w:val="1"/>
        </w:numPr>
        <w:tabs>
          <w:tab w:val="left" w:pos="568"/>
        </w:tabs>
        <w:rPr>
          <w:rFonts w:ascii="Calibri" w:eastAsia="Calibri" w:hAnsi="Calibri" w:cs="Calibri"/>
        </w:rPr>
      </w:pPr>
      <w:r>
        <w:rPr>
          <w:rFonts w:ascii="Calibri" w:eastAsia="Calibri" w:hAnsi="Calibri" w:cs="Calibri"/>
        </w:rPr>
        <w:t>A laboratory</w:t>
      </w:r>
      <w:r w:rsidR="003C242F">
        <w:rPr>
          <w:rFonts w:ascii="Calibri" w:eastAsia="Calibri" w:hAnsi="Calibri" w:cs="Calibri"/>
          <w:spacing w:val="-6"/>
        </w:rPr>
        <w:t xml:space="preserve"> </w:t>
      </w:r>
      <w:r w:rsidR="003C242F">
        <w:rPr>
          <w:rFonts w:ascii="Calibri" w:eastAsia="Calibri" w:hAnsi="Calibri" w:cs="Calibri"/>
        </w:rPr>
        <w:t>scale</w:t>
      </w:r>
      <w:r w:rsidR="003C242F">
        <w:rPr>
          <w:rFonts w:ascii="Calibri" w:eastAsia="Calibri" w:hAnsi="Calibri" w:cs="Calibri"/>
          <w:spacing w:val="-5"/>
        </w:rPr>
        <w:t xml:space="preserve"> </w:t>
      </w:r>
      <w:r w:rsidR="003C242F">
        <w:rPr>
          <w:rFonts w:ascii="Calibri" w:eastAsia="Calibri" w:hAnsi="Calibri" w:cs="Calibri"/>
        </w:rPr>
        <w:t>capable</w:t>
      </w:r>
      <w:r w:rsidR="003C242F">
        <w:rPr>
          <w:rFonts w:ascii="Calibri" w:eastAsia="Calibri" w:hAnsi="Calibri" w:cs="Calibri"/>
          <w:spacing w:val="-6"/>
        </w:rPr>
        <w:t xml:space="preserve"> </w:t>
      </w:r>
      <w:r w:rsidR="003C242F">
        <w:rPr>
          <w:rFonts w:ascii="Calibri" w:eastAsia="Calibri" w:hAnsi="Calibri" w:cs="Calibri"/>
        </w:rPr>
        <w:t>of</w:t>
      </w:r>
      <w:r w:rsidR="003C242F">
        <w:rPr>
          <w:rFonts w:ascii="Calibri" w:eastAsia="Calibri" w:hAnsi="Calibri" w:cs="Calibri"/>
          <w:spacing w:val="-6"/>
        </w:rPr>
        <w:t xml:space="preserve"> </w:t>
      </w:r>
      <w:r w:rsidR="003C242F">
        <w:rPr>
          <w:rFonts w:ascii="Calibri" w:eastAsia="Calibri" w:hAnsi="Calibri" w:cs="Calibri"/>
        </w:rPr>
        <w:t>measuring</w:t>
      </w:r>
      <w:r w:rsidR="003C242F">
        <w:rPr>
          <w:rFonts w:ascii="Calibri" w:eastAsia="Calibri" w:hAnsi="Calibri" w:cs="Calibri"/>
          <w:spacing w:val="-7"/>
        </w:rPr>
        <w:t xml:space="preserve"> </w:t>
      </w:r>
      <w:r w:rsidR="00C50649">
        <w:rPr>
          <w:rFonts w:ascii="Calibri" w:eastAsia="Calibri" w:hAnsi="Calibri" w:cs="Calibri"/>
        </w:rPr>
        <w:t>2</w:t>
      </w:r>
      <w:r w:rsidR="00083873">
        <w:rPr>
          <w:rFonts w:ascii="Calibri" w:eastAsia="Calibri" w:hAnsi="Calibri" w:cs="Calibri"/>
        </w:rPr>
        <w:t>0</w:t>
      </w:r>
      <w:r w:rsidR="003C242F">
        <w:rPr>
          <w:rFonts w:ascii="Calibri" w:eastAsia="Calibri" w:hAnsi="Calibri" w:cs="Calibri"/>
        </w:rPr>
        <w:t>0gm</w:t>
      </w:r>
    </w:p>
    <w:p w14:paraId="5D56ACD9" w14:textId="6221AE25" w:rsidR="00645CDD" w:rsidRPr="007C7177" w:rsidRDefault="003C242F">
      <w:pPr>
        <w:numPr>
          <w:ilvl w:val="0"/>
          <w:numId w:val="1"/>
        </w:numPr>
        <w:tabs>
          <w:tab w:val="left" w:pos="568"/>
        </w:tabs>
        <w:spacing w:line="268" w:lineRule="exact"/>
        <w:rPr>
          <w:rFonts w:ascii="Calibri" w:eastAsia="Calibri" w:hAnsi="Calibri" w:cs="Calibri"/>
        </w:rPr>
      </w:pP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weight</w:t>
      </w:r>
      <w:r>
        <w:rPr>
          <w:rFonts w:ascii="Calibri" w:eastAsia="Calibri" w:hAnsi="Calibri" w:cs="Calibri"/>
          <w:spacing w:val="-7"/>
        </w:rPr>
        <w:t xml:space="preserve"> </w:t>
      </w:r>
      <w:r>
        <w:rPr>
          <w:rFonts w:ascii="Calibri" w:eastAsia="Calibri" w:hAnsi="Calibri" w:cs="Calibri"/>
        </w:rPr>
        <w:t>of</w:t>
      </w:r>
      <w:r>
        <w:rPr>
          <w:rFonts w:ascii="Calibri" w:eastAsia="Calibri" w:hAnsi="Calibri" w:cs="Calibri"/>
          <w:spacing w:val="-6"/>
        </w:rPr>
        <w:t xml:space="preserve"> </w:t>
      </w:r>
      <w:r>
        <w:rPr>
          <w:rFonts w:ascii="Calibri" w:eastAsia="Calibri" w:hAnsi="Calibri" w:cs="Calibri"/>
        </w:rPr>
        <w:t>approximately</w:t>
      </w:r>
      <w:r>
        <w:rPr>
          <w:rFonts w:ascii="Calibri" w:eastAsia="Calibri" w:hAnsi="Calibri" w:cs="Calibri"/>
          <w:spacing w:val="-4"/>
        </w:rPr>
        <w:t xml:space="preserve"> </w:t>
      </w:r>
      <w:r w:rsidR="007C7177">
        <w:rPr>
          <w:rFonts w:ascii="Calibri" w:eastAsia="Calibri" w:hAnsi="Calibri" w:cs="Calibri"/>
          <w:spacing w:val="-4"/>
        </w:rPr>
        <w:t>6-</w:t>
      </w:r>
      <w:r w:rsidR="00C50649">
        <w:rPr>
          <w:rFonts w:ascii="Calibri" w:eastAsia="Calibri" w:hAnsi="Calibri" w:cs="Calibri"/>
        </w:rPr>
        <w:t>1</w:t>
      </w:r>
      <w:r>
        <w:rPr>
          <w:rFonts w:ascii="Calibri" w:eastAsia="Calibri" w:hAnsi="Calibri" w:cs="Calibri"/>
        </w:rPr>
        <w:t>00gm</w:t>
      </w:r>
      <w:r>
        <w:rPr>
          <w:rFonts w:ascii="Calibri" w:eastAsia="Calibri" w:hAnsi="Calibri" w:cs="Calibri"/>
          <w:spacing w:val="-5"/>
        </w:rPr>
        <w:t xml:space="preserve"> </w:t>
      </w:r>
      <w:r w:rsidR="007C7177">
        <w:rPr>
          <w:rFonts w:ascii="Calibri" w:eastAsia="Calibri" w:hAnsi="Calibri" w:cs="Calibri"/>
          <w:spacing w:val="-1"/>
        </w:rPr>
        <w:t>laboratory masses</w:t>
      </w:r>
    </w:p>
    <w:p w14:paraId="6131E635" w14:textId="2CAFBB1C" w:rsidR="00645CDD" w:rsidRPr="007C7177" w:rsidRDefault="007C7177" w:rsidP="007C7177">
      <w:pPr>
        <w:numPr>
          <w:ilvl w:val="0"/>
          <w:numId w:val="1"/>
        </w:numPr>
        <w:tabs>
          <w:tab w:val="left" w:pos="568"/>
        </w:tabs>
        <w:spacing w:line="268" w:lineRule="exact"/>
        <w:rPr>
          <w:rFonts w:ascii="Calibri" w:eastAsia="Calibri" w:hAnsi="Calibri" w:cs="Calibri"/>
        </w:rPr>
      </w:pPr>
      <w:r>
        <w:rPr>
          <w:rFonts w:ascii="Calibri" w:eastAsia="Calibri" w:hAnsi="Calibri" w:cs="Calibri"/>
        </w:rPr>
        <w:t>One</w:t>
      </w:r>
      <w:r w:rsidR="003C242F" w:rsidRPr="007C7177">
        <w:rPr>
          <w:rFonts w:ascii="Calibri" w:eastAsia="Calibri" w:hAnsi="Calibri" w:cs="Calibri"/>
          <w:spacing w:val="-6"/>
        </w:rPr>
        <w:t xml:space="preserve"> </w:t>
      </w:r>
      <w:r w:rsidR="003C242F" w:rsidRPr="007C7177">
        <w:rPr>
          <w:rFonts w:ascii="Calibri" w:eastAsia="Calibri" w:hAnsi="Calibri" w:cs="Calibri"/>
        </w:rPr>
        <w:t>clamps</w:t>
      </w:r>
      <w:r w:rsidR="003C242F" w:rsidRPr="007C7177">
        <w:rPr>
          <w:rFonts w:ascii="Calibri" w:eastAsia="Calibri" w:hAnsi="Calibri" w:cs="Calibri"/>
          <w:spacing w:val="-7"/>
        </w:rPr>
        <w:t xml:space="preserve"> </w:t>
      </w:r>
      <w:r w:rsidR="003C242F" w:rsidRPr="007C7177">
        <w:rPr>
          <w:rFonts w:ascii="Calibri" w:eastAsia="Calibri" w:hAnsi="Calibri" w:cs="Calibri"/>
        </w:rPr>
        <w:t>(Quick</w:t>
      </w:r>
      <w:r w:rsidR="003C242F" w:rsidRPr="007C7177">
        <w:rPr>
          <w:rFonts w:ascii="Calibri" w:eastAsia="Calibri" w:hAnsi="Calibri" w:cs="Calibri"/>
          <w:spacing w:val="-5"/>
        </w:rPr>
        <w:t xml:space="preserve"> </w:t>
      </w:r>
      <w:r w:rsidR="003C242F" w:rsidRPr="007C7177">
        <w:rPr>
          <w:rFonts w:ascii="Calibri" w:eastAsia="Calibri" w:hAnsi="Calibri" w:cs="Calibri"/>
        </w:rPr>
        <w:t>Grips</w:t>
      </w:r>
      <w:r w:rsidR="003C242F" w:rsidRPr="007C7177">
        <w:rPr>
          <w:rFonts w:ascii="Calibri" w:eastAsia="Calibri" w:hAnsi="Calibri" w:cs="Calibri"/>
          <w:spacing w:val="-6"/>
        </w:rPr>
        <w:t xml:space="preserve"> </w:t>
      </w:r>
      <w:r w:rsidR="003C242F" w:rsidRPr="007C7177">
        <w:rPr>
          <w:rFonts w:ascii="Calibri" w:eastAsia="Calibri" w:hAnsi="Calibri" w:cs="Calibri"/>
        </w:rPr>
        <w:t>or</w:t>
      </w:r>
      <w:r w:rsidR="003C242F" w:rsidRPr="007C7177">
        <w:rPr>
          <w:rFonts w:ascii="Calibri" w:eastAsia="Calibri" w:hAnsi="Calibri" w:cs="Calibri"/>
          <w:spacing w:val="-7"/>
        </w:rPr>
        <w:t xml:space="preserve"> </w:t>
      </w:r>
      <w:r w:rsidR="003C242F" w:rsidRPr="007C7177">
        <w:rPr>
          <w:rFonts w:ascii="Calibri" w:eastAsia="Calibri" w:hAnsi="Calibri" w:cs="Calibri"/>
        </w:rPr>
        <w:t>C‐clamps</w:t>
      </w:r>
      <w:r w:rsidR="003C242F" w:rsidRPr="007C7177">
        <w:rPr>
          <w:rFonts w:ascii="Calibri" w:eastAsia="Calibri" w:hAnsi="Calibri" w:cs="Calibri"/>
          <w:spacing w:val="-4"/>
        </w:rPr>
        <w:t xml:space="preserve"> </w:t>
      </w:r>
      <w:r w:rsidR="003C242F" w:rsidRPr="007C7177">
        <w:rPr>
          <w:rFonts w:ascii="Calibri" w:eastAsia="Calibri" w:hAnsi="Calibri" w:cs="Calibri"/>
        </w:rPr>
        <w:t>work</w:t>
      </w:r>
      <w:r w:rsidR="003C242F" w:rsidRPr="007C7177">
        <w:rPr>
          <w:rFonts w:ascii="Calibri" w:eastAsia="Calibri" w:hAnsi="Calibri" w:cs="Calibri"/>
          <w:spacing w:val="-7"/>
        </w:rPr>
        <w:t xml:space="preserve"> </w:t>
      </w:r>
      <w:r w:rsidR="003C242F" w:rsidRPr="007C7177">
        <w:rPr>
          <w:rFonts w:ascii="Calibri" w:eastAsia="Calibri" w:hAnsi="Calibri" w:cs="Calibri"/>
        </w:rPr>
        <w:t>well)</w:t>
      </w:r>
    </w:p>
    <w:p w14:paraId="76A9202F" w14:textId="616A89DF" w:rsidR="00645CDD" w:rsidRDefault="003C242F">
      <w:pPr>
        <w:numPr>
          <w:ilvl w:val="0"/>
          <w:numId w:val="1"/>
        </w:numPr>
        <w:tabs>
          <w:tab w:val="left" w:pos="568"/>
        </w:tabs>
        <w:rPr>
          <w:rFonts w:ascii="Calibri" w:eastAsia="Calibri" w:hAnsi="Calibri" w:cs="Calibri"/>
        </w:rPr>
      </w:pPr>
      <w:r>
        <w:rPr>
          <w:rFonts w:ascii="Calibri"/>
        </w:rPr>
        <w:t>A</w:t>
      </w:r>
      <w:r>
        <w:rPr>
          <w:rFonts w:ascii="Calibri"/>
          <w:spacing w:val="-10"/>
        </w:rPr>
        <w:t xml:space="preserve"> </w:t>
      </w:r>
      <w:r>
        <w:rPr>
          <w:rFonts w:ascii="Calibri"/>
          <w:spacing w:val="-8"/>
        </w:rPr>
        <w:t xml:space="preserve"> </w:t>
      </w:r>
      <w:r>
        <w:rPr>
          <w:rFonts w:ascii="Calibri"/>
        </w:rPr>
        <w:t>pencil</w:t>
      </w:r>
    </w:p>
    <w:p w14:paraId="514497F2" w14:textId="77777777" w:rsidR="00645CDD" w:rsidRPr="007C7177" w:rsidRDefault="003C242F">
      <w:pPr>
        <w:numPr>
          <w:ilvl w:val="0"/>
          <w:numId w:val="1"/>
        </w:numPr>
        <w:tabs>
          <w:tab w:val="left" w:pos="568"/>
        </w:tabs>
        <w:rPr>
          <w:rFonts w:ascii="Calibri" w:eastAsia="Calibri" w:hAnsi="Calibri" w:cs="Calibri"/>
        </w:rPr>
      </w:pPr>
      <w:r>
        <w:rPr>
          <w:rFonts w:ascii="Calibri"/>
        </w:rPr>
        <w:t>A</w:t>
      </w:r>
      <w:r>
        <w:rPr>
          <w:rFonts w:ascii="Calibri"/>
          <w:spacing w:val="-6"/>
        </w:rPr>
        <w:t xml:space="preserve"> </w:t>
      </w:r>
      <w:r>
        <w:rPr>
          <w:rFonts w:ascii="Calibri"/>
        </w:rPr>
        <w:t>bench</w:t>
      </w:r>
      <w:r>
        <w:rPr>
          <w:rFonts w:ascii="Calibri"/>
          <w:spacing w:val="-5"/>
        </w:rPr>
        <w:t xml:space="preserve"> </w:t>
      </w:r>
      <w:r>
        <w:rPr>
          <w:rFonts w:ascii="Calibri"/>
        </w:rPr>
        <w:t>with</w:t>
      </w:r>
      <w:r>
        <w:rPr>
          <w:rFonts w:ascii="Calibri"/>
          <w:spacing w:val="-4"/>
        </w:rPr>
        <w:t xml:space="preserve"> </w:t>
      </w:r>
      <w:r>
        <w:rPr>
          <w:rFonts w:ascii="Calibri"/>
        </w:rPr>
        <w:t>a</w:t>
      </w:r>
      <w:r>
        <w:rPr>
          <w:rFonts w:ascii="Calibri"/>
          <w:spacing w:val="-5"/>
        </w:rPr>
        <w:t xml:space="preserve"> </w:t>
      </w:r>
      <w:r>
        <w:rPr>
          <w:rFonts w:ascii="Calibri"/>
        </w:rPr>
        <w:t>squared</w:t>
      </w:r>
      <w:r>
        <w:rPr>
          <w:rFonts w:ascii="Calibri"/>
          <w:spacing w:val="-5"/>
        </w:rPr>
        <w:t xml:space="preserve"> </w:t>
      </w:r>
      <w:r>
        <w:rPr>
          <w:rFonts w:ascii="Calibri"/>
        </w:rPr>
        <w:t>edge</w:t>
      </w:r>
    </w:p>
    <w:p w14:paraId="5327642D" w14:textId="583294B0" w:rsidR="007C7177" w:rsidRPr="007C7177" w:rsidRDefault="007C7177">
      <w:pPr>
        <w:numPr>
          <w:ilvl w:val="0"/>
          <w:numId w:val="1"/>
        </w:numPr>
        <w:tabs>
          <w:tab w:val="left" w:pos="568"/>
        </w:tabs>
        <w:rPr>
          <w:rFonts w:ascii="Calibri" w:eastAsia="Calibri" w:hAnsi="Calibri" w:cs="Calibri"/>
        </w:rPr>
      </w:pPr>
      <w:r>
        <w:rPr>
          <w:rFonts w:ascii="Calibri"/>
        </w:rPr>
        <w:t>A Vernier LabQuest</w:t>
      </w:r>
    </w:p>
    <w:p w14:paraId="293B04C4" w14:textId="79078154" w:rsidR="007C7177" w:rsidRPr="00083873" w:rsidRDefault="007C7177">
      <w:pPr>
        <w:numPr>
          <w:ilvl w:val="0"/>
          <w:numId w:val="1"/>
        </w:numPr>
        <w:tabs>
          <w:tab w:val="left" w:pos="568"/>
        </w:tabs>
        <w:rPr>
          <w:rFonts w:ascii="Calibri" w:eastAsia="Calibri" w:hAnsi="Calibri" w:cs="Calibri"/>
        </w:rPr>
      </w:pPr>
      <w:r>
        <w:rPr>
          <w:rFonts w:ascii="Calibri"/>
        </w:rPr>
        <w:t>One</w:t>
      </w:r>
      <w:r w:rsidR="008B0BE5">
        <w:rPr>
          <w:rFonts w:ascii="Calibri"/>
        </w:rPr>
        <w:t xml:space="preserve"> Vernier</w:t>
      </w:r>
      <w:r>
        <w:rPr>
          <w:rFonts w:ascii="Calibri"/>
        </w:rPr>
        <w:t xml:space="preserve"> Motion detector</w:t>
      </w:r>
    </w:p>
    <w:p w14:paraId="12557782" w14:textId="1900EA40" w:rsidR="00083873" w:rsidRPr="007C7177" w:rsidRDefault="00083873" w:rsidP="007C7177">
      <w:pPr>
        <w:tabs>
          <w:tab w:val="left" w:pos="568"/>
        </w:tabs>
        <w:ind w:left="280"/>
        <w:rPr>
          <w:rFonts w:ascii="Calibri" w:eastAsia="Calibri" w:hAnsi="Calibri" w:cs="Calibri"/>
        </w:rPr>
      </w:pPr>
    </w:p>
    <w:p w14:paraId="4F85F5E8" w14:textId="77777777" w:rsidR="00645CDD" w:rsidRDefault="00645CDD">
      <w:pPr>
        <w:rPr>
          <w:rFonts w:ascii="Calibri" w:eastAsia="Calibri" w:hAnsi="Calibri" w:cs="Calibri"/>
          <w:sz w:val="25"/>
          <w:szCs w:val="25"/>
        </w:rPr>
      </w:pPr>
    </w:p>
    <w:p w14:paraId="61379AB3" w14:textId="2248D7C0" w:rsidR="00645CDD" w:rsidRDefault="003C242F">
      <w:pPr>
        <w:spacing w:line="200" w:lineRule="atLeast"/>
        <w:ind w:left="183"/>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30684A3B" wp14:editId="03CE741B">
                <wp:extent cx="923925" cy="379095"/>
                <wp:effectExtent l="0" t="0" r="3175" b="1905"/>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379095"/>
                          <a:chOff x="0" y="0"/>
                          <a:chExt cx="1455" cy="597"/>
                        </a:xfrm>
                      </wpg:grpSpPr>
                      <wpg:grpSp>
                        <wpg:cNvPr id="42" name="Group 38"/>
                        <wpg:cNvGrpSpPr>
                          <a:grpSpLocks/>
                        </wpg:cNvGrpSpPr>
                        <wpg:grpSpPr bwMode="auto">
                          <a:xfrm>
                            <a:off x="47" y="47"/>
                            <a:ext cx="1408" cy="550"/>
                            <a:chOff x="47" y="47"/>
                            <a:chExt cx="1408" cy="550"/>
                          </a:xfrm>
                        </wpg:grpSpPr>
                        <wps:wsp>
                          <wps:cNvPr id="43" name="Freeform 39"/>
                          <wps:cNvSpPr>
                            <a:spLocks/>
                          </wps:cNvSpPr>
                          <wps:spPr bwMode="auto">
                            <a:xfrm>
                              <a:off x="47" y="47"/>
                              <a:ext cx="1408" cy="550"/>
                            </a:xfrm>
                            <a:custGeom>
                              <a:avLst/>
                              <a:gdLst>
                                <a:gd name="T0" fmla="+- 0 140 47"/>
                                <a:gd name="T1" fmla="*/ T0 w 1408"/>
                                <a:gd name="T2" fmla="+- 0 47 47"/>
                                <a:gd name="T3" fmla="*/ 47 h 550"/>
                                <a:gd name="T4" fmla="+- 0 78 47"/>
                                <a:gd name="T5" fmla="*/ T4 w 1408"/>
                                <a:gd name="T6" fmla="+- 0 70 47"/>
                                <a:gd name="T7" fmla="*/ 70 h 550"/>
                                <a:gd name="T8" fmla="+- 0 48 47"/>
                                <a:gd name="T9" fmla="*/ T8 w 1408"/>
                                <a:gd name="T10" fmla="+- 0 127 47"/>
                                <a:gd name="T11" fmla="*/ 127 h 550"/>
                                <a:gd name="T12" fmla="+- 0 47 47"/>
                                <a:gd name="T13" fmla="*/ T12 w 1408"/>
                                <a:gd name="T14" fmla="+- 0 506 47"/>
                                <a:gd name="T15" fmla="*/ 506 h 550"/>
                                <a:gd name="T16" fmla="+- 0 50 47"/>
                                <a:gd name="T17" fmla="*/ T16 w 1408"/>
                                <a:gd name="T18" fmla="+- 0 528 47"/>
                                <a:gd name="T19" fmla="*/ 528 h 550"/>
                                <a:gd name="T20" fmla="+- 0 87 47"/>
                                <a:gd name="T21" fmla="*/ T20 w 1408"/>
                                <a:gd name="T22" fmla="+- 0 580 47"/>
                                <a:gd name="T23" fmla="*/ 580 h 550"/>
                                <a:gd name="T24" fmla="+- 0 1364 47"/>
                                <a:gd name="T25" fmla="*/ T24 w 1408"/>
                                <a:gd name="T26" fmla="+- 0 597 47"/>
                                <a:gd name="T27" fmla="*/ 597 h 550"/>
                                <a:gd name="T28" fmla="+- 0 1386 47"/>
                                <a:gd name="T29" fmla="*/ T28 w 1408"/>
                                <a:gd name="T30" fmla="+- 0 594 47"/>
                                <a:gd name="T31" fmla="*/ 594 h 550"/>
                                <a:gd name="T32" fmla="+- 0 1439 47"/>
                                <a:gd name="T33" fmla="*/ T32 w 1408"/>
                                <a:gd name="T34" fmla="+- 0 557 47"/>
                                <a:gd name="T35" fmla="*/ 557 h 550"/>
                                <a:gd name="T36" fmla="+- 0 1455 47"/>
                                <a:gd name="T37" fmla="*/ T36 w 1408"/>
                                <a:gd name="T38" fmla="+- 0 138 47"/>
                                <a:gd name="T39" fmla="*/ 138 h 550"/>
                                <a:gd name="T40" fmla="+- 0 1452 47"/>
                                <a:gd name="T41" fmla="*/ T40 w 1408"/>
                                <a:gd name="T42" fmla="+- 0 116 47"/>
                                <a:gd name="T43" fmla="*/ 116 h 550"/>
                                <a:gd name="T44" fmla="+- 0 1415 47"/>
                                <a:gd name="T45" fmla="*/ T44 w 1408"/>
                                <a:gd name="T46" fmla="+- 0 63 47"/>
                                <a:gd name="T47" fmla="*/ 63 h 550"/>
                                <a:gd name="T48" fmla="+- 0 140 47"/>
                                <a:gd name="T49" fmla="*/ T48 w 1408"/>
                                <a:gd name="T50" fmla="+- 0 47 47"/>
                                <a:gd name="T51" fmla="*/ 4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3" y="0"/>
                                  </a:moveTo>
                                  <a:lnTo>
                                    <a:pt x="31" y="23"/>
                                  </a:lnTo>
                                  <a:lnTo>
                                    <a:pt x="1" y="80"/>
                                  </a:lnTo>
                                  <a:lnTo>
                                    <a:pt x="0" y="459"/>
                                  </a:lnTo>
                                  <a:lnTo>
                                    <a:pt x="3" y="481"/>
                                  </a:lnTo>
                                  <a:lnTo>
                                    <a:pt x="40" y="533"/>
                                  </a:lnTo>
                                  <a:lnTo>
                                    <a:pt x="1317" y="550"/>
                                  </a:lnTo>
                                  <a:lnTo>
                                    <a:pt x="1339" y="547"/>
                                  </a:lnTo>
                                  <a:lnTo>
                                    <a:pt x="1392" y="510"/>
                                  </a:lnTo>
                                  <a:lnTo>
                                    <a:pt x="1408" y="91"/>
                                  </a:lnTo>
                                  <a:lnTo>
                                    <a:pt x="1405" y="69"/>
                                  </a:lnTo>
                                  <a:lnTo>
                                    <a:pt x="1368" y="16"/>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6"/>
                        <wpg:cNvGrpSpPr>
                          <a:grpSpLocks/>
                        </wpg:cNvGrpSpPr>
                        <wpg:grpSpPr bwMode="auto">
                          <a:xfrm>
                            <a:off x="8" y="8"/>
                            <a:ext cx="1408" cy="550"/>
                            <a:chOff x="8" y="8"/>
                            <a:chExt cx="1408" cy="550"/>
                          </a:xfrm>
                        </wpg:grpSpPr>
                        <wps:wsp>
                          <wps:cNvPr id="45" name="Freeform 37"/>
                          <wps:cNvSpPr>
                            <a:spLocks/>
                          </wps:cNvSpPr>
                          <wps:spPr bwMode="auto">
                            <a:xfrm>
                              <a:off x="8" y="8"/>
                              <a:ext cx="1408" cy="550"/>
                            </a:xfrm>
                            <a:custGeom>
                              <a:avLst/>
                              <a:gdLst>
                                <a:gd name="T0" fmla="+- 0 99 8"/>
                                <a:gd name="T1" fmla="*/ T0 w 1408"/>
                                <a:gd name="T2" fmla="+- 0 8 8"/>
                                <a:gd name="T3" fmla="*/ 8 h 550"/>
                                <a:gd name="T4" fmla="+- 0 38 8"/>
                                <a:gd name="T5" fmla="*/ T4 w 1408"/>
                                <a:gd name="T6" fmla="+- 0 31 8"/>
                                <a:gd name="T7" fmla="*/ 31 h 550"/>
                                <a:gd name="T8" fmla="+- 0 8 8"/>
                                <a:gd name="T9" fmla="*/ T8 w 1408"/>
                                <a:gd name="T10" fmla="+- 0 88 8"/>
                                <a:gd name="T11" fmla="*/ 88 h 550"/>
                                <a:gd name="T12" fmla="+- 0 8 8"/>
                                <a:gd name="T13" fmla="*/ T12 w 1408"/>
                                <a:gd name="T14" fmla="+- 0 466 8"/>
                                <a:gd name="T15" fmla="*/ 466 h 550"/>
                                <a:gd name="T16" fmla="+- 0 10 8"/>
                                <a:gd name="T17" fmla="*/ T16 w 1408"/>
                                <a:gd name="T18" fmla="+- 0 489 8"/>
                                <a:gd name="T19" fmla="*/ 489 h 550"/>
                                <a:gd name="T20" fmla="+- 0 47 8"/>
                                <a:gd name="T21" fmla="*/ T20 w 1408"/>
                                <a:gd name="T22" fmla="+- 0 541 8"/>
                                <a:gd name="T23" fmla="*/ 541 h 550"/>
                                <a:gd name="T24" fmla="+- 0 1324 8"/>
                                <a:gd name="T25" fmla="*/ T24 w 1408"/>
                                <a:gd name="T26" fmla="+- 0 557 8"/>
                                <a:gd name="T27" fmla="*/ 557 h 550"/>
                                <a:gd name="T28" fmla="+- 0 1347 8"/>
                                <a:gd name="T29" fmla="*/ T28 w 1408"/>
                                <a:gd name="T30" fmla="+- 0 554 8"/>
                                <a:gd name="T31" fmla="*/ 554 h 550"/>
                                <a:gd name="T32" fmla="+- 0 1399 8"/>
                                <a:gd name="T33" fmla="*/ T32 w 1408"/>
                                <a:gd name="T34" fmla="+- 0 517 8"/>
                                <a:gd name="T35" fmla="*/ 517 h 550"/>
                                <a:gd name="T36" fmla="+- 0 1415 8"/>
                                <a:gd name="T37" fmla="*/ T36 w 1408"/>
                                <a:gd name="T38" fmla="+- 0 99 8"/>
                                <a:gd name="T39" fmla="*/ 99 h 550"/>
                                <a:gd name="T40" fmla="+- 0 1412 8"/>
                                <a:gd name="T41" fmla="*/ T40 w 1408"/>
                                <a:gd name="T42" fmla="+- 0 76 8"/>
                                <a:gd name="T43" fmla="*/ 76 h 550"/>
                                <a:gd name="T44" fmla="+- 0 1375 8"/>
                                <a:gd name="T45" fmla="*/ T44 w 1408"/>
                                <a:gd name="T46" fmla="+- 0 23 8"/>
                                <a:gd name="T47" fmla="*/ 23 h 550"/>
                                <a:gd name="T48" fmla="+- 0 99 8"/>
                                <a:gd name="T49" fmla="*/ T48 w 1408"/>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1" y="0"/>
                                  </a:moveTo>
                                  <a:lnTo>
                                    <a:pt x="30" y="23"/>
                                  </a:lnTo>
                                  <a:lnTo>
                                    <a:pt x="0" y="80"/>
                                  </a:lnTo>
                                  <a:lnTo>
                                    <a:pt x="0" y="458"/>
                                  </a:lnTo>
                                  <a:lnTo>
                                    <a:pt x="2" y="481"/>
                                  </a:lnTo>
                                  <a:lnTo>
                                    <a:pt x="39" y="533"/>
                                  </a:lnTo>
                                  <a:lnTo>
                                    <a:pt x="1316" y="549"/>
                                  </a:lnTo>
                                  <a:lnTo>
                                    <a:pt x="1339" y="546"/>
                                  </a:lnTo>
                                  <a:lnTo>
                                    <a:pt x="1391" y="509"/>
                                  </a:lnTo>
                                  <a:lnTo>
                                    <a:pt x="1407" y="91"/>
                                  </a:lnTo>
                                  <a:lnTo>
                                    <a:pt x="1404" y="68"/>
                                  </a:lnTo>
                                  <a:lnTo>
                                    <a:pt x="1367" y="15"/>
                                  </a:lnTo>
                                  <a:lnTo>
                                    <a:pt x="91" y="0"/>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3"/>
                        <wpg:cNvGrpSpPr>
                          <a:grpSpLocks/>
                        </wpg:cNvGrpSpPr>
                        <wpg:grpSpPr bwMode="auto">
                          <a:xfrm>
                            <a:off x="8" y="8"/>
                            <a:ext cx="1408" cy="550"/>
                            <a:chOff x="8" y="8"/>
                            <a:chExt cx="1408" cy="550"/>
                          </a:xfrm>
                        </wpg:grpSpPr>
                        <wps:wsp>
                          <wps:cNvPr id="47" name="Freeform 35"/>
                          <wps:cNvSpPr>
                            <a:spLocks/>
                          </wps:cNvSpPr>
                          <wps:spPr bwMode="auto">
                            <a:xfrm>
                              <a:off x="8" y="8"/>
                              <a:ext cx="1408" cy="550"/>
                            </a:xfrm>
                            <a:custGeom>
                              <a:avLst/>
                              <a:gdLst>
                                <a:gd name="T0" fmla="+- 0 99 8"/>
                                <a:gd name="T1" fmla="*/ T0 w 1408"/>
                                <a:gd name="T2" fmla="+- 0 8 8"/>
                                <a:gd name="T3" fmla="*/ 8 h 550"/>
                                <a:gd name="T4" fmla="+- 0 38 8"/>
                                <a:gd name="T5" fmla="*/ T4 w 1408"/>
                                <a:gd name="T6" fmla="+- 0 31 8"/>
                                <a:gd name="T7" fmla="*/ 31 h 550"/>
                                <a:gd name="T8" fmla="+- 0 8 8"/>
                                <a:gd name="T9" fmla="*/ T8 w 1408"/>
                                <a:gd name="T10" fmla="+- 0 88 8"/>
                                <a:gd name="T11" fmla="*/ 88 h 550"/>
                                <a:gd name="T12" fmla="+- 0 8 8"/>
                                <a:gd name="T13" fmla="*/ T12 w 1408"/>
                                <a:gd name="T14" fmla="+- 0 466 8"/>
                                <a:gd name="T15" fmla="*/ 466 h 550"/>
                                <a:gd name="T16" fmla="+- 0 10 8"/>
                                <a:gd name="T17" fmla="*/ T16 w 1408"/>
                                <a:gd name="T18" fmla="+- 0 489 8"/>
                                <a:gd name="T19" fmla="*/ 489 h 550"/>
                                <a:gd name="T20" fmla="+- 0 47 8"/>
                                <a:gd name="T21" fmla="*/ T20 w 1408"/>
                                <a:gd name="T22" fmla="+- 0 541 8"/>
                                <a:gd name="T23" fmla="*/ 541 h 550"/>
                                <a:gd name="T24" fmla="+- 0 1324 8"/>
                                <a:gd name="T25" fmla="*/ T24 w 1408"/>
                                <a:gd name="T26" fmla="+- 0 557 8"/>
                                <a:gd name="T27" fmla="*/ 557 h 550"/>
                                <a:gd name="T28" fmla="+- 0 1347 8"/>
                                <a:gd name="T29" fmla="*/ T28 w 1408"/>
                                <a:gd name="T30" fmla="+- 0 554 8"/>
                                <a:gd name="T31" fmla="*/ 554 h 550"/>
                                <a:gd name="T32" fmla="+- 0 1399 8"/>
                                <a:gd name="T33" fmla="*/ T32 w 1408"/>
                                <a:gd name="T34" fmla="+- 0 517 8"/>
                                <a:gd name="T35" fmla="*/ 517 h 550"/>
                                <a:gd name="T36" fmla="+- 0 1415 8"/>
                                <a:gd name="T37" fmla="*/ T36 w 1408"/>
                                <a:gd name="T38" fmla="+- 0 99 8"/>
                                <a:gd name="T39" fmla="*/ 99 h 550"/>
                                <a:gd name="T40" fmla="+- 0 1412 8"/>
                                <a:gd name="T41" fmla="*/ T40 w 1408"/>
                                <a:gd name="T42" fmla="+- 0 76 8"/>
                                <a:gd name="T43" fmla="*/ 76 h 550"/>
                                <a:gd name="T44" fmla="+- 0 1375 8"/>
                                <a:gd name="T45" fmla="*/ T44 w 1408"/>
                                <a:gd name="T46" fmla="+- 0 23 8"/>
                                <a:gd name="T47" fmla="*/ 23 h 550"/>
                                <a:gd name="T48" fmla="+- 0 99 8"/>
                                <a:gd name="T49" fmla="*/ T48 w 1408"/>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1" y="0"/>
                                  </a:moveTo>
                                  <a:lnTo>
                                    <a:pt x="30" y="23"/>
                                  </a:lnTo>
                                  <a:lnTo>
                                    <a:pt x="0" y="80"/>
                                  </a:lnTo>
                                  <a:lnTo>
                                    <a:pt x="0" y="458"/>
                                  </a:lnTo>
                                  <a:lnTo>
                                    <a:pt x="2" y="481"/>
                                  </a:lnTo>
                                  <a:lnTo>
                                    <a:pt x="39" y="533"/>
                                  </a:lnTo>
                                  <a:lnTo>
                                    <a:pt x="1316" y="549"/>
                                  </a:lnTo>
                                  <a:lnTo>
                                    <a:pt x="1339" y="546"/>
                                  </a:lnTo>
                                  <a:lnTo>
                                    <a:pt x="1391" y="509"/>
                                  </a:lnTo>
                                  <a:lnTo>
                                    <a:pt x="1407" y="91"/>
                                  </a:lnTo>
                                  <a:lnTo>
                                    <a:pt x="1404" y="68"/>
                                  </a:lnTo>
                                  <a:lnTo>
                                    <a:pt x="1367" y="15"/>
                                  </a:lnTo>
                                  <a:lnTo>
                                    <a:pt x="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34"/>
                          <wps:cNvSpPr txBox="1">
                            <a:spLocks noChangeArrowheads="1"/>
                          </wps:cNvSpPr>
                          <wps:spPr bwMode="auto">
                            <a:xfrm>
                              <a:off x="0" y="0"/>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1E856" w14:textId="77777777" w:rsidR="00E610EF" w:rsidRDefault="00E610EF">
                                <w:pPr>
                                  <w:spacing w:before="105"/>
                                  <w:ind w:left="177"/>
                                  <w:rPr>
                                    <w:rFonts w:ascii="Calibri" w:eastAsia="Calibri" w:hAnsi="Calibri" w:cs="Calibri"/>
                                    <w:sz w:val="24"/>
                                    <w:szCs w:val="24"/>
                                  </w:rPr>
                                </w:pPr>
                                <w:r>
                                  <w:rPr>
                                    <w:rFonts w:ascii="Calibri"/>
                                    <w:b/>
                                    <w:sz w:val="24"/>
                                  </w:rPr>
                                  <w:t>Safety:</w:t>
                                </w:r>
                              </w:p>
                            </w:txbxContent>
                          </wps:txbx>
                          <wps:bodyPr rot="0" vert="horz" wrap="square" lIns="0" tIns="0" rIns="0" bIns="0" anchor="t" anchorCtr="0" upright="1">
                            <a:noAutofit/>
                          </wps:bodyPr>
                        </wps:wsp>
                      </wpg:grpSp>
                    </wpg:wgp>
                  </a:graphicData>
                </a:graphic>
              </wp:inline>
            </w:drawing>
          </mc:Choice>
          <mc:Fallback>
            <w:pict>
              <v:group id="Group 32" o:spid="_x0000_s1050" style="width:72.75pt;height:29.85pt;mso-position-horizontal-relative:char;mso-position-vertical-relative:line" coordsize="145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">
                <v:group id="Group 38" o:spid="_x0000_s1051" style="position:absolute;left:47;top:47;width:1408;height:550" coordorigin="47,47"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9" o:spid="_x0000_s1052" style="position:absolute;left:47;top:47;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I8k8MA&#10;AADbAAAADwAAAGRycy9kb3ducmV2LnhtbESPS4vCQBCE7wv+h6GFva0THxskZiIqyHrYiy/w2GQ6&#10;D8z0hMyo8d87wsIei6r6ikqXvWnEnTpXW1YwHkUgiHOray4VnI7brzkI55E1NpZJwZMcLLPBR4qJ&#10;tg/e0/3gSxEg7BJUUHnfJlK6vCKDbmRb4uAVtjPog+xKqTt8BLhp5CSKYmmw5rBQYUubivLr4WYU&#10;1N+XczE+PS3L4vizimkd/+57pT6H/WoBwlPv/8N/7Z1WMJvC+0v4AT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I8k8MAAADbAAAADwAAAAAAAAAAAAAAAACYAgAAZHJzL2Rv&#10;d25yZXYueG1sUEsFBgAAAAAEAAQA9QAAAIgDAAAAAA==&#10;" path="m93,l31,23,1,80,,459r3,22l40,533r1277,17l1339,547r53,-37l1408,91r-3,-22l1368,16,93,xe" fillcolor="gray" stroked="f">
                    <v:path arrowok="t" o:connecttype="custom" o:connectlocs="93,47;31,70;1,127;0,506;3,528;40,580;1317,597;1339,594;1392,557;1408,138;1405,116;1368,63;93,47" o:connectangles="0,0,0,0,0,0,0,0,0,0,0,0,0"/>
                  </v:shape>
                </v:group>
                <v:group id="Group 36" o:spid="_x0000_s1053" style="position:absolute;left:8;top:8;width:1408;height:550" coordorigin="8,8"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37" o:spid="_x0000_s1054" style="position:absolute;left:8;top:8;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THMQA&#10;AADbAAAADwAAAGRycy9kb3ducmV2LnhtbESPQWvCQBSE70L/w/IKvemmUqVE1xAK0p4aGntob4/s&#10;MxvMvg3ZNSb99W5B8DjMzDfMNhttKwbqfeNYwfMiAUFcOd1wreD7sJ+/gvABWWPrmBRM5CHbPcy2&#10;mGp34S8aylCLCGGfogITQpdK6StDFv3CdcTRO7reYoiyr6Xu8RLhtpXLJFlLiw3HBYMdvRmqTuXZ&#10;Kvjd5z/vPlS8/humz1NhCkqmQamnxzHfgAg0hnv41v7QCl5W8P8l/gC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5UxzEAAAA2wAAAA8AAAAAAAAAAAAAAAAAmAIAAGRycy9k&#10;b3ducmV2LnhtbFBLBQYAAAAABAAEAPUAAACJAwAAAAA=&#10;" path="m91,l30,23,,80,,458r2,23l39,533r1277,16l1339,546r52,-37l1407,91r-3,-23l1367,15,91,xe" fillcolor="#c2d69b" stroked="f">
                    <v:path arrowok="t" o:connecttype="custom" o:connectlocs="91,8;30,31;0,88;0,466;2,489;39,541;1316,557;1339,554;1391,517;1407,99;1404,76;1367,23;91,8" o:connectangles="0,0,0,0,0,0,0,0,0,0,0,0,0"/>
                  </v:shape>
                </v:group>
                <v:group id="Group 33" o:spid="_x0000_s1055" style="position:absolute;left:8;top:8;width:1408;height:550" coordorigin="8,8"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5" o:spid="_x0000_s1056" style="position:absolute;left:8;top:8;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WsYA&#10;AADbAAAADwAAAGRycy9kb3ducmV2LnhtbESPT2vCQBTE74V+h+UVeim6aSlRUlcRIW3BXvyLvT2y&#10;zySYfRt2tzF+e1coeBxm5jfMZNabRnTkfG1ZweswAUFcWF1zqWC7yQdjED4ga2wsk4ILeZhNHx8m&#10;mGl75hV161CKCGGfoYIqhDaT0hcVGfRD2xJH72idwRClK6V2eI5w08i3JEmlwZrjQoUtLSoqTus/&#10;oyBJRy/7/Kf9zXX62X0dD04udkulnp/6+QeIQH24h//b31rB+whu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KWsYAAADbAAAADwAAAAAAAAAAAAAAAACYAgAAZHJz&#10;L2Rvd25yZXYueG1sUEsFBgAAAAAEAAQA9QAAAIsDAAAAAA==&#10;" path="m91,l30,23,,80,,458r2,23l39,533r1277,16l1339,546r52,-37l1407,91r-3,-23l1367,15,91,xe" filled="f">
                    <v:path arrowok="t" o:connecttype="custom" o:connectlocs="91,8;30,31;0,88;0,466;2,489;39,541;1316,557;1339,554;1391,517;1407,99;1404,76;1367,23;91,8" o:connectangles="0,0,0,0,0,0,0,0,0,0,0,0,0"/>
                  </v:shape>
                  <v:shape id="Text Box 34" o:spid="_x0000_s1057" type="#_x0000_t202" style="position:absolute;width:145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031E856" w14:textId="77777777" w:rsidR="00E610EF" w:rsidRDefault="00E610EF">
                          <w:pPr>
                            <w:spacing w:before="105"/>
                            <w:ind w:left="177"/>
                            <w:rPr>
                              <w:rFonts w:ascii="Calibri" w:eastAsia="Calibri" w:hAnsi="Calibri" w:cs="Calibri"/>
                              <w:sz w:val="24"/>
                              <w:szCs w:val="24"/>
                            </w:rPr>
                          </w:pPr>
                          <w:r>
                            <w:rPr>
                              <w:rFonts w:ascii="Calibri"/>
                              <w:b/>
                              <w:sz w:val="24"/>
                            </w:rPr>
                            <w:t>Safety:</w:t>
                          </w:r>
                        </w:p>
                      </w:txbxContent>
                    </v:textbox>
                  </v:shape>
                </v:group>
                <w10:anchorlock/>
              </v:group>
            </w:pict>
          </mc:Fallback>
        </mc:AlternateContent>
      </w:r>
    </w:p>
    <w:p w14:paraId="2D36A191" w14:textId="77777777" w:rsidR="00645CDD" w:rsidRDefault="003C242F">
      <w:pPr>
        <w:spacing w:before="172"/>
        <w:ind w:left="279"/>
        <w:rPr>
          <w:rFonts w:ascii="Calibri" w:eastAsia="Calibri" w:hAnsi="Calibri" w:cs="Calibri"/>
        </w:rPr>
      </w:pPr>
      <w:r>
        <w:rPr>
          <w:rFonts w:ascii="Calibri"/>
        </w:rPr>
        <w:t>Be</w:t>
      </w:r>
      <w:r>
        <w:rPr>
          <w:rFonts w:ascii="Calibri"/>
          <w:spacing w:val="-6"/>
        </w:rPr>
        <w:t xml:space="preserve"> </w:t>
      </w:r>
      <w:r>
        <w:rPr>
          <w:rFonts w:ascii="Calibri"/>
        </w:rPr>
        <w:t>sure</w:t>
      </w:r>
      <w:r>
        <w:rPr>
          <w:rFonts w:ascii="Calibri"/>
          <w:spacing w:val="-5"/>
        </w:rPr>
        <w:t xml:space="preserve"> </w:t>
      </w:r>
      <w:r>
        <w:rPr>
          <w:rFonts w:ascii="Calibri"/>
          <w:spacing w:val="-1"/>
        </w:rPr>
        <w:t>to</w:t>
      </w:r>
      <w:r>
        <w:rPr>
          <w:rFonts w:ascii="Calibri"/>
          <w:spacing w:val="-4"/>
        </w:rPr>
        <w:t xml:space="preserve"> </w:t>
      </w:r>
      <w:r>
        <w:rPr>
          <w:rFonts w:ascii="Calibri"/>
        </w:rPr>
        <w:t>keep</w:t>
      </w:r>
      <w:r>
        <w:rPr>
          <w:rFonts w:ascii="Calibri"/>
          <w:spacing w:val="-5"/>
        </w:rPr>
        <w:t xml:space="preserve"> </w:t>
      </w:r>
      <w:r>
        <w:rPr>
          <w:rFonts w:ascii="Calibri"/>
        </w:rPr>
        <w:t>feet</w:t>
      </w:r>
      <w:r>
        <w:rPr>
          <w:rFonts w:ascii="Calibri"/>
          <w:spacing w:val="-7"/>
        </w:rPr>
        <w:t xml:space="preserve"> </w:t>
      </w:r>
      <w:r>
        <w:rPr>
          <w:rFonts w:ascii="Calibri"/>
        </w:rPr>
        <w:t>from</w:t>
      </w:r>
      <w:r>
        <w:rPr>
          <w:rFonts w:ascii="Calibri"/>
          <w:spacing w:val="-3"/>
        </w:rPr>
        <w:t xml:space="preserve"> </w:t>
      </w:r>
      <w:r>
        <w:rPr>
          <w:rFonts w:ascii="Calibri"/>
        </w:rPr>
        <w:t>beneath</w:t>
      </w:r>
      <w:r>
        <w:rPr>
          <w:rFonts w:ascii="Calibri"/>
          <w:spacing w:val="-5"/>
        </w:rPr>
        <w:t xml:space="preserve"> </w:t>
      </w:r>
      <w:r>
        <w:rPr>
          <w:rFonts w:ascii="Calibri"/>
        </w:rPr>
        <w:t>the</w:t>
      </w:r>
      <w:r>
        <w:rPr>
          <w:rFonts w:ascii="Calibri"/>
          <w:spacing w:val="-4"/>
        </w:rPr>
        <w:t xml:space="preserve"> </w:t>
      </w:r>
      <w:r>
        <w:rPr>
          <w:rFonts w:ascii="Calibri"/>
        </w:rPr>
        <w:t>weight</w:t>
      </w:r>
      <w:r>
        <w:rPr>
          <w:rFonts w:ascii="Calibri"/>
          <w:spacing w:val="-5"/>
        </w:rPr>
        <w:t xml:space="preserve"> </w:t>
      </w:r>
      <w:r>
        <w:rPr>
          <w:rFonts w:ascii="Calibri"/>
        </w:rPr>
        <w:t>in</w:t>
      </w:r>
      <w:r>
        <w:rPr>
          <w:rFonts w:ascii="Calibri"/>
          <w:spacing w:val="-5"/>
        </w:rPr>
        <w:t xml:space="preserve"> </w:t>
      </w:r>
      <w:r>
        <w:rPr>
          <w:rFonts w:ascii="Calibri"/>
        </w:rPr>
        <w:t>case</w:t>
      </w:r>
      <w:r>
        <w:rPr>
          <w:rFonts w:ascii="Calibri"/>
          <w:spacing w:val="-5"/>
        </w:rPr>
        <w:t xml:space="preserve"> </w:t>
      </w:r>
      <w:r>
        <w:rPr>
          <w:rFonts w:ascii="Calibri"/>
        </w:rPr>
        <w:t>the</w:t>
      </w:r>
      <w:r>
        <w:rPr>
          <w:rFonts w:ascii="Calibri"/>
          <w:spacing w:val="-5"/>
        </w:rPr>
        <w:t xml:space="preserve"> </w:t>
      </w:r>
      <w:r>
        <w:rPr>
          <w:rFonts w:ascii="Calibri"/>
        </w:rPr>
        <w:t>wood</w:t>
      </w:r>
      <w:r>
        <w:rPr>
          <w:rFonts w:ascii="Calibri"/>
          <w:spacing w:val="-6"/>
        </w:rPr>
        <w:t xml:space="preserve"> </w:t>
      </w:r>
      <w:r>
        <w:rPr>
          <w:rFonts w:ascii="Calibri"/>
        </w:rPr>
        <w:t>sample</w:t>
      </w:r>
      <w:r>
        <w:rPr>
          <w:rFonts w:ascii="Calibri"/>
          <w:spacing w:val="-4"/>
        </w:rPr>
        <w:t xml:space="preserve"> </w:t>
      </w:r>
      <w:r>
        <w:rPr>
          <w:rFonts w:ascii="Calibri"/>
        </w:rPr>
        <w:t>breaks</w:t>
      </w:r>
    </w:p>
    <w:p w14:paraId="23E0F7AB" w14:textId="77777777" w:rsidR="00645CDD" w:rsidRDefault="00645CDD">
      <w:pPr>
        <w:rPr>
          <w:rFonts w:ascii="Calibri" w:eastAsia="Calibri" w:hAnsi="Calibri" w:cs="Calibri"/>
          <w:sz w:val="20"/>
          <w:szCs w:val="20"/>
        </w:rPr>
      </w:pPr>
    </w:p>
    <w:p w14:paraId="088A133F" w14:textId="77777777" w:rsidR="00645CDD" w:rsidRDefault="00645CDD">
      <w:pPr>
        <w:spacing w:before="2"/>
        <w:rPr>
          <w:rFonts w:ascii="Calibri" w:eastAsia="Calibri" w:hAnsi="Calibri" w:cs="Calibri"/>
          <w:sz w:val="16"/>
          <w:szCs w:val="16"/>
        </w:rPr>
      </w:pPr>
    </w:p>
    <w:p w14:paraId="34110D3D" w14:textId="2AFB7322" w:rsidR="00645CDD" w:rsidRDefault="003C242F">
      <w:pPr>
        <w:spacing w:line="200" w:lineRule="atLeast"/>
        <w:ind w:left="156"/>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5E52F22A" wp14:editId="45DF84EE">
                <wp:extent cx="924560" cy="379730"/>
                <wp:effectExtent l="0" t="0" r="2540" b="1270"/>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379730"/>
                          <a:chOff x="0" y="0"/>
                          <a:chExt cx="1456" cy="598"/>
                        </a:xfrm>
                      </wpg:grpSpPr>
                      <wpg:grpSp>
                        <wpg:cNvPr id="34" name="Group 30"/>
                        <wpg:cNvGrpSpPr>
                          <a:grpSpLocks/>
                        </wpg:cNvGrpSpPr>
                        <wpg:grpSpPr bwMode="auto">
                          <a:xfrm>
                            <a:off x="48" y="47"/>
                            <a:ext cx="1408" cy="551"/>
                            <a:chOff x="48" y="47"/>
                            <a:chExt cx="1408" cy="551"/>
                          </a:xfrm>
                        </wpg:grpSpPr>
                        <wps:wsp>
                          <wps:cNvPr id="35" name="Freeform 31"/>
                          <wps:cNvSpPr>
                            <a:spLocks/>
                          </wps:cNvSpPr>
                          <wps:spPr bwMode="auto">
                            <a:xfrm>
                              <a:off x="48" y="47"/>
                              <a:ext cx="1408" cy="551"/>
                            </a:xfrm>
                            <a:custGeom>
                              <a:avLst/>
                              <a:gdLst>
                                <a:gd name="T0" fmla="+- 0 139 48"/>
                                <a:gd name="T1" fmla="*/ T0 w 1408"/>
                                <a:gd name="T2" fmla="+- 0 47 47"/>
                                <a:gd name="T3" fmla="*/ 47 h 551"/>
                                <a:gd name="T4" fmla="+- 0 79 48"/>
                                <a:gd name="T5" fmla="*/ T4 w 1408"/>
                                <a:gd name="T6" fmla="+- 0 71 47"/>
                                <a:gd name="T7" fmla="*/ 71 h 551"/>
                                <a:gd name="T8" fmla="+- 0 49 48"/>
                                <a:gd name="T9" fmla="*/ T8 w 1408"/>
                                <a:gd name="T10" fmla="+- 0 128 47"/>
                                <a:gd name="T11" fmla="*/ 128 h 551"/>
                                <a:gd name="T12" fmla="+- 0 48 48"/>
                                <a:gd name="T13" fmla="*/ T12 w 1408"/>
                                <a:gd name="T14" fmla="+- 0 506 47"/>
                                <a:gd name="T15" fmla="*/ 506 h 551"/>
                                <a:gd name="T16" fmla="+- 0 51 48"/>
                                <a:gd name="T17" fmla="*/ T16 w 1408"/>
                                <a:gd name="T18" fmla="+- 0 528 47"/>
                                <a:gd name="T19" fmla="*/ 528 h 551"/>
                                <a:gd name="T20" fmla="+- 0 87 48"/>
                                <a:gd name="T21" fmla="*/ T20 w 1408"/>
                                <a:gd name="T22" fmla="+- 0 582 47"/>
                                <a:gd name="T23" fmla="*/ 582 h 551"/>
                                <a:gd name="T24" fmla="+- 0 1365 48"/>
                                <a:gd name="T25" fmla="*/ T24 w 1408"/>
                                <a:gd name="T26" fmla="+- 0 598 47"/>
                                <a:gd name="T27" fmla="*/ 598 h 551"/>
                                <a:gd name="T28" fmla="+- 0 1387 48"/>
                                <a:gd name="T29" fmla="*/ T28 w 1408"/>
                                <a:gd name="T30" fmla="+- 0 595 47"/>
                                <a:gd name="T31" fmla="*/ 595 h 551"/>
                                <a:gd name="T32" fmla="+- 0 1440 48"/>
                                <a:gd name="T33" fmla="*/ T32 w 1408"/>
                                <a:gd name="T34" fmla="+- 0 558 47"/>
                                <a:gd name="T35" fmla="*/ 558 h 551"/>
                                <a:gd name="T36" fmla="+- 0 1456 48"/>
                                <a:gd name="T37" fmla="*/ T36 w 1408"/>
                                <a:gd name="T38" fmla="+- 0 140 47"/>
                                <a:gd name="T39" fmla="*/ 140 h 551"/>
                                <a:gd name="T40" fmla="+- 0 1453 48"/>
                                <a:gd name="T41" fmla="*/ T40 w 1408"/>
                                <a:gd name="T42" fmla="+- 0 117 47"/>
                                <a:gd name="T43" fmla="*/ 117 h 551"/>
                                <a:gd name="T44" fmla="+- 0 1417 48"/>
                                <a:gd name="T45" fmla="*/ T44 w 1408"/>
                                <a:gd name="T46" fmla="+- 0 64 47"/>
                                <a:gd name="T47" fmla="*/ 64 h 551"/>
                                <a:gd name="T48" fmla="+- 0 139 48"/>
                                <a:gd name="T49" fmla="*/ T48 w 1408"/>
                                <a:gd name="T50" fmla="+- 0 47 47"/>
                                <a:gd name="T51" fmla="*/ 47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1">
                                  <a:moveTo>
                                    <a:pt x="91" y="0"/>
                                  </a:moveTo>
                                  <a:lnTo>
                                    <a:pt x="31" y="24"/>
                                  </a:lnTo>
                                  <a:lnTo>
                                    <a:pt x="1" y="81"/>
                                  </a:lnTo>
                                  <a:lnTo>
                                    <a:pt x="0" y="459"/>
                                  </a:lnTo>
                                  <a:lnTo>
                                    <a:pt x="3" y="481"/>
                                  </a:lnTo>
                                  <a:lnTo>
                                    <a:pt x="39" y="535"/>
                                  </a:lnTo>
                                  <a:lnTo>
                                    <a:pt x="1317" y="551"/>
                                  </a:lnTo>
                                  <a:lnTo>
                                    <a:pt x="1339" y="548"/>
                                  </a:lnTo>
                                  <a:lnTo>
                                    <a:pt x="1392" y="511"/>
                                  </a:lnTo>
                                  <a:lnTo>
                                    <a:pt x="1408" y="93"/>
                                  </a:lnTo>
                                  <a:lnTo>
                                    <a:pt x="1405" y="70"/>
                                  </a:lnTo>
                                  <a:lnTo>
                                    <a:pt x="1369" y="17"/>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8"/>
                        <wpg:cNvGrpSpPr>
                          <a:grpSpLocks/>
                        </wpg:cNvGrpSpPr>
                        <wpg:grpSpPr bwMode="auto">
                          <a:xfrm>
                            <a:off x="8" y="8"/>
                            <a:ext cx="1409" cy="550"/>
                            <a:chOff x="8" y="8"/>
                            <a:chExt cx="1409" cy="550"/>
                          </a:xfrm>
                        </wpg:grpSpPr>
                        <wps:wsp>
                          <wps:cNvPr id="37" name="Freeform 29"/>
                          <wps:cNvSpPr>
                            <a:spLocks/>
                          </wps:cNvSpPr>
                          <wps:spPr bwMode="auto">
                            <a:xfrm>
                              <a:off x="8" y="8"/>
                              <a:ext cx="1409" cy="550"/>
                            </a:xfrm>
                            <a:custGeom>
                              <a:avLst/>
                              <a:gdLst>
                                <a:gd name="T0" fmla="+- 0 100 8"/>
                                <a:gd name="T1" fmla="*/ T0 w 1409"/>
                                <a:gd name="T2" fmla="+- 0 7 8"/>
                                <a:gd name="T3" fmla="*/ 7 h 550"/>
                                <a:gd name="T4" fmla="+- 0 39 8"/>
                                <a:gd name="T5" fmla="*/ T4 w 1409"/>
                                <a:gd name="T6" fmla="+- 0 30 8"/>
                                <a:gd name="T7" fmla="*/ 30 h 550"/>
                                <a:gd name="T8" fmla="+- 0 8 8"/>
                                <a:gd name="T9" fmla="*/ T8 w 1409"/>
                                <a:gd name="T10" fmla="+- 0 87 8"/>
                                <a:gd name="T11" fmla="*/ 87 h 550"/>
                                <a:gd name="T12" fmla="+- 0 8 8"/>
                                <a:gd name="T13" fmla="*/ T12 w 1409"/>
                                <a:gd name="T14" fmla="+- 0 466 8"/>
                                <a:gd name="T15" fmla="*/ 466 h 550"/>
                                <a:gd name="T16" fmla="+- 0 10 8"/>
                                <a:gd name="T17" fmla="*/ T16 w 1409"/>
                                <a:gd name="T18" fmla="+- 0 488 8"/>
                                <a:gd name="T19" fmla="*/ 488 h 550"/>
                                <a:gd name="T20" fmla="+- 0 47 8"/>
                                <a:gd name="T21" fmla="*/ T20 w 1409"/>
                                <a:gd name="T22" fmla="+- 0 541 8"/>
                                <a:gd name="T23" fmla="*/ 541 h 550"/>
                                <a:gd name="T24" fmla="+- 0 1324 8"/>
                                <a:gd name="T25" fmla="*/ T24 w 1409"/>
                                <a:gd name="T26" fmla="+- 0 557 8"/>
                                <a:gd name="T27" fmla="*/ 557 h 550"/>
                                <a:gd name="T28" fmla="+- 0 1346 8"/>
                                <a:gd name="T29" fmla="*/ T28 w 1409"/>
                                <a:gd name="T30" fmla="+- 0 554 8"/>
                                <a:gd name="T31" fmla="*/ 554 h 550"/>
                                <a:gd name="T32" fmla="+- 0 1400 8"/>
                                <a:gd name="T33" fmla="*/ T32 w 1409"/>
                                <a:gd name="T34" fmla="+- 0 518 8"/>
                                <a:gd name="T35" fmla="*/ 518 h 550"/>
                                <a:gd name="T36" fmla="+- 0 1416 8"/>
                                <a:gd name="T37" fmla="*/ T36 w 1409"/>
                                <a:gd name="T38" fmla="+- 0 100 8"/>
                                <a:gd name="T39" fmla="*/ 100 h 550"/>
                                <a:gd name="T40" fmla="+- 0 1413 8"/>
                                <a:gd name="T41" fmla="*/ T40 w 1409"/>
                                <a:gd name="T42" fmla="+- 0 77 8"/>
                                <a:gd name="T43" fmla="*/ 77 h 550"/>
                                <a:gd name="T44" fmla="+- 0 1377 8"/>
                                <a:gd name="T45" fmla="*/ T44 w 1409"/>
                                <a:gd name="T46" fmla="+- 0 24 8"/>
                                <a:gd name="T47" fmla="*/ 24 h 550"/>
                                <a:gd name="T48" fmla="+- 0 100 8"/>
                                <a:gd name="T49" fmla="*/ T48 w 1409"/>
                                <a:gd name="T50" fmla="+- 0 7 8"/>
                                <a:gd name="T51" fmla="*/ 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9" h="550">
                                  <a:moveTo>
                                    <a:pt x="92" y="-1"/>
                                  </a:moveTo>
                                  <a:lnTo>
                                    <a:pt x="31" y="22"/>
                                  </a:lnTo>
                                  <a:lnTo>
                                    <a:pt x="0" y="79"/>
                                  </a:lnTo>
                                  <a:lnTo>
                                    <a:pt x="0" y="458"/>
                                  </a:lnTo>
                                  <a:lnTo>
                                    <a:pt x="2" y="480"/>
                                  </a:lnTo>
                                  <a:lnTo>
                                    <a:pt x="39" y="533"/>
                                  </a:lnTo>
                                  <a:lnTo>
                                    <a:pt x="1316" y="549"/>
                                  </a:lnTo>
                                  <a:lnTo>
                                    <a:pt x="1338" y="546"/>
                                  </a:lnTo>
                                  <a:lnTo>
                                    <a:pt x="1392" y="510"/>
                                  </a:lnTo>
                                  <a:lnTo>
                                    <a:pt x="1408" y="92"/>
                                  </a:lnTo>
                                  <a:lnTo>
                                    <a:pt x="1405" y="69"/>
                                  </a:lnTo>
                                  <a:lnTo>
                                    <a:pt x="1369" y="16"/>
                                  </a:lnTo>
                                  <a:lnTo>
                                    <a:pt x="92" y="-1"/>
                                  </a:lnTo>
                                  <a:close/>
                                </a:path>
                              </a:pathLst>
                            </a:cu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5"/>
                        <wpg:cNvGrpSpPr>
                          <a:grpSpLocks/>
                        </wpg:cNvGrpSpPr>
                        <wpg:grpSpPr bwMode="auto">
                          <a:xfrm>
                            <a:off x="8" y="8"/>
                            <a:ext cx="1409" cy="550"/>
                            <a:chOff x="8" y="8"/>
                            <a:chExt cx="1409" cy="550"/>
                          </a:xfrm>
                        </wpg:grpSpPr>
                        <wps:wsp>
                          <wps:cNvPr id="39" name="Freeform 27"/>
                          <wps:cNvSpPr>
                            <a:spLocks/>
                          </wps:cNvSpPr>
                          <wps:spPr bwMode="auto">
                            <a:xfrm>
                              <a:off x="8" y="8"/>
                              <a:ext cx="1409" cy="550"/>
                            </a:xfrm>
                            <a:custGeom>
                              <a:avLst/>
                              <a:gdLst>
                                <a:gd name="T0" fmla="+- 0 100 8"/>
                                <a:gd name="T1" fmla="*/ T0 w 1409"/>
                                <a:gd name="T2" fmla="+- 0 7 8"/>
                                <a:gd name="T3" fmla="*/ 7 h 550"/>
                                <a:gd name="T4" fmla="+- 0 39 8"/>
                                <a:gd name="T5" fmla="*/ T4 w 1409"/>
                                <a:gd name="T6" fmla="+- 0 30 8"/>
                                <a:gd name="T7" fmla="*/ 30 h 550"/>
                                <a:gd name="T8" fmla="+- 0 8 8"/>
                                <a:gd name="T9" fmla="*/ T8 w 1409"/>
                                <a:gd name="T10" fmla="+- 0 87 8"/>
                                <a:gd name="T11" fmla="*/ 87 h 550"/>
                                <a:gd name="T12" fmla="+- 0 8 8"/>
                                <a:gd name="T13" fmla="*/ T12 w 1409"/>
                                <a:gd name="T14" fmla="+- 0 466 8"/>
                                <a:gd name="T15" fmla="*/ 466 h 550"/>
                                <a:gd name="T16" fmla="+- 0 10 8"/>
                                <a:gd name="T17" fmla="*/ T16 w 1409"/>
                                <a:gd name="T18" fmla="+- 0 488 8"/>
                                <a:gd name="T19" fmla="*/ 488 h 550"/>
                                <a:gd name="T20" fmla="+- 0 47 8"/>
                                <a:gd name="T21" fmla="*/ T20 w 1409"/>
                                <a:gd name="T22" fmla="+- 0 541 8"/>
                                <a:gd name="T23" fmla="*/ 541 h 550"/>
                                <a:gd name="T24" fmla="+- 0 1324 8"/>
                                <a:gd name="T25" fmla="*/ T24 w 1409"/>
                                <a:gd name="T26" fmla="+- 0 557 8"/>
                                <a:gd name="T27" fmla="*/ 557 h 550"/>
                                <a:gd name="T28" fmla="+- 0 1346 8"/>
                                <a:gd name="T29" fmla="*/ T28 w 1409"/>
                                <a:gd name="T30" fmla="+- 0 554 8"/>
                                <a:gd name="T31" fmla="*/ 554 h 550"/>
                                <a:gd name="T32" fmla="+- 0 1400 8"/>
                                <a:gd name="T33" fmla="*/ T32 w 1409"/>
                                <a:gd name="T34" fmla="+- 0 518 8"/>
                                <a:gd name="T35" fmla="*/ 518 h 550"/>
                                <a:gd name="T36" fmla="+- 0 1416 8"/>
                                <a:gd name="T37" fmla="*/ T36 w 1409"/>
                                <a:gd name="T38" fmla="+- 0 100 8"/>
                                <a:gd name="T39" fmla="*/ 100 h 550"/>
                                <a:gd name="T40" fmla="+- 0 1413 8"/>
                                <a:gd name="T41" fmla="*/ T40 w 1409"/>
                                <a:gd name="T42" fmla="+- 0 77 8"/>
                                <a:gd name="T43" fmla="*/ 77 h 550"/>
                                <a:gd name="T44" fmla="+- 0 1377 8"/>
                                <a:gd name="T45" fmla="*/ T44 w 1409"/>
                                <a:gd name="T46" fmla="+- 0 24 8"/>
                                <a:gd name="T47" fmla="*/ 24 h 550"/>
                                <a:gd name="T48" fmla="+- 0 100 8"/>
                                <a:gd name="T49" fmla="*/ T48 w 1409"/>
                                <a:gd name="T50" fmla="+- 0 7 8"/>
                                <a:gd name="T51" fmla="*/ 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9" h="550">
                                  <a:moveTo>
                                    <a:pt x="92" y="-1"/>
                                  </a:moveTo>
                                  <a:lnTo>
                                    <a:pt x="31" y="22"/>
                                  </a:lnTo>
                                  <a:lnTo>
                                    <a:pt x="0" y="79"/>
                                  </a:lnTo>
                                  <a:lnTo>
                                    <a:pt x="0" y="458"/>
                                  </a:lnTo>
                                  <a:lnTo>
                                    <a:pt x="2" y="480"/>
                                  </a:lnTo>
                                  <a:lnTo>
                                    <a:pt x="39" y="533"/>
                                  </a:lnTo>
                                  <a:lnTo>
                                    <a:pt x="1316" y="549"/>
                                  </a:lnTo>
                                  <a:lnTo>
                                    <a:pt x="1338" y="546"/>
                                  </a:lnTo>
                                  <a:lnTo>
                                    <a:pt x="1392" y="510"/>
                                  </a:lnTo>
                                  <a:lnTo>
                                    <a:pt x="1408" y="92"/>
                                  </a:lnTo>
                                  <a:lnTo>
                                    <a:pt x="1405" y="69"/>
                                  </a:lnTo>
                                  <a:lnTo>
                                    <a:pt x="1369" y="16"/>
                                  </a:lnTo>
                                  <a:lnTo>
                                    <a:pt x="92"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26"/>
                          <wps:cNvSpPr txBox="1">
                            <a:spLocks noChangeArrowheads="1"/>
                          </wps:cNvSpPr>
                          <wps:spPr bwMode="auto">
                            <a:xfrm>
                              <a:off x="0" y="0"/>
                              <a:ext cx="145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AFBFA" w14:textId="77777777" w:rsidR="00E610EF" w:rsidRDefault="00E610EF">
                                <w:pPr>
                                  <w:spacing w:before="119"/>
                                  <w:ind w:left="123"/>
                                  <w:rPr>
                                    <w:rFonts w:ascii="Calibri" w:eastAsia="Calibri" w:hAnsi="Calibri" w:cs="Calibri"/>
                                    <w:sz w:val="24"/>
                                    <w:szCs w:val="24"/>
                                  </w:rPr>
                                </w:pPr>
                                <w:r>
                                  <w:rPr>
                                    <w:rFonts w:ascii="Calibri"/>
                                    <w:b/>
                                    <w:spacing w:val="-1"/>
                                    <w:sz w:val="24"/>
                                  </w:rPr>
                                  <w:t>References:</w:t>
                                </w:r>
                              </w:p>
                            </w:txbxContent>
                          </wps:txbx>
                          <wps:bodyPr rot="0" vert="horz" wrap="square" lIns="0" tIns="0" rIns="0" bIns="0" anchor="t" anchorCtr="0" upright="1">
                            <a:noAutofit/>
                          </wps:bodyPr>
                        </wps:wsp>
                      </wpg:grpSp>
                    </wpg:wgp>
                  </a:graphicData>
                </a:graphic>
              </wp:inline>
            </w:drawing>
          </mc:Choice>
          <mc:Fallback>
            <w:pict>
              <v:group id="Group 24" o:spid="_x0000_s1058" style="width:72.8pt;height:29.9pt;mso-position-horizontal-relative:char;mso-position-vertical-relative:line" coordsize="145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">
                <v:group id="Group 30" o:spid="_x0000_s1059" style="position:absolute;left:48;top:47;width:1408;height:551" coordorigin="48,47" coordsize="1408,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1" o:spid="_x0000_s1060" style="position:absolute;left:48;top:47;width:1408;height:551;visibility:visible;mso-wrap-style:square;v-text-anchor:top" coordsize="140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t1MIA&#10;AADbAAAADwAAAGRycy9kb3ducmV2LnhtbESPT2sCMRTE7wW/Q3hCL0WzKhVdjSIV0ZPiv/tz89ws&#10;bl62m1TXb28KhR6HmfkNM503thR3qn3hWEGvm4AgzpwuOFdwOq46IxA+IGssHZOCJ3mYz1pvU0y1&#10;e/Ce7oeQiwhhn6ICE0KVSukzQxZ911XE0bu62mKIss6lrvER4baU/SQZSosFxwWDFX0Zym6HH6vA&#10;Ge94uy7p/N08MXwsZXEZ75R6bzeLCYhATfgP/7U3WsHgE3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q3UwgAAANsAAAAPAAAAAAAAAAAAAAAAAJgCAABkcnMvZG93&#10;bnJldi54bWxQSwUGAAAAAAQABAD1AAAAhwMAAAAA&#10;" path="m91,l31,24,1,81,,459r3,22l39,535r1278,16l1339,548r53,-37l1408,93r-3,-23l1369,17,91,xe" fillcolor="gray" stroked="f">
                    <v:path arrowok="t" o:connecttype="custom" o:connectlocs="91,47;31,71;1,128;0,506;3,528;39,582;1317,598;1339,595;1392,558;1408,140;1405,117;1369,64;91,47" o:connectangles="0,0,0,0,0,0,0,0,0,0,0,0,0"/>
                  </v:shape>
                </v:group>
                <v:group id="Group 28" o:spid="_x0000_s1061" style="position:absolute;left:8;top:8;width:1409;height:550" coordorigin="8,8" coordsize="14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62" style="position:absolute;left:8;top:8;width:1409;height:550;visibility:visible;mso-wrap-style:square;v-text-anchor:top" coordsize="14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kI8QA&#10;AADbAAAADwAAAGRycy9kb3ducmV2LnhtbESPQWsCMRCF7wX/QxjBW81aodbVKFIR60F0bXsfNuPu&#10;4mayJFFXf31TEDw+3rzvzZvOW1OLCzlfWVYw6CcgiHOrKy4U/HyvXj9A+ICssbZMCm7kYT7rvEwx&#10;1fbKGV0OoRARwj5FBWUITSqlz0sy6Pu2IY7e0TqDIUpXSO3wGuGmlm9J8i4NVhwbSmzos6T8dDib&#10;+MZ6iftN/jt223vm76NxOO0KrVSv2y4mIAK14Xn8SH9pBcMR/G+JAJ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0pCPEAAAA2wAAAA8AAAAAAAAAAAAAAAAAmAIAAGRycy9k&#10;b3ducmV2LnhtbFBLBQYAAAAABAAEAPUAAACJAwAAAAA=&#10;" path="m92,-1l31,22,,79,,458r2,22l39,533r1277,16l1338,546r54,-36l1408,92r-3,-23l1369,16,92,-1xe" fillcolor="#c2d69b" stroked="f">
                    <v:path arrowok="t" o:connecttype="custom" o:connectlocs="92,7;31,30;0,87;0,466;2,488;39,541;1316,557;1338,554;1392,518;1408,100;1405,77;1369,24;92,7" o:connectangles="0,0,0,0,0,0,0,0,0,0,0,0,0"/>
                  </v:shape>
                </v:group>
                <v:group id="Group 25" o:spid="_x0000_s1063" style="position:absolute;left:8;top:8;width:1409;height:550" coordorigin="8,8" coordsize="1409,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7" o:spid="_x0000_s1064" style="position:absolute;left:8;top:8;width:1409;height:550;visibility:visible;mso-wrap-style:square;v-text-anchor:top" coordsize="14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8isIA&#10;AADbAAAADwAAAGRycy9kb3ducmV2LnhtbESPwWrDMBBE74X8g9hAb42cBErjRDGJS2h7rO3cF2tj&#10;G1srI6mx+/dVodDjMDNvmEM2m0HcyfnOsoL1KgFBXFvdcaOgKi9PLyB8QNY4WCYF3+QhOy4eDphq&#10;O/En3YvQiAhhn6KCNoQxldLXLRn0KzsSR+9mncEQpWukdjhFuBnkJkmepcGO40KLI+Ut1X3xZRTk&#10;t6IfzkbS64eb+qupmnJ8m5R6XM6nPYhAc/gP/7XftYLtDn6/xB8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AnyKwgAAANsAAAAPAAAAAAAAAAAAAAAAAJgCAABkcnMvZG93&#10;bnJldi54bWxQSwUGAAAAAAQABAD1AAAAhwMAAAAA&#10;" path="m92,-1l31,22,,79,,458r2,22l39,533r1277,16l1338,546r54,-36l1408,92r-3,-23l1369,16,92,-1xe" filled="f">
                    <v:path arrowok="t" o:connecttype="custom" o:connectlocs="92,7;31,30;0,87;0,466;2,488;39,541;1316,557;1338,554;1392,518;1408,100;1405,77;1369,24;92,7" o:connectangles="0,0,0,0,0,0,0,0,0,0,0,0,0"/>
                  </v:shape>
                  <v:shape id="Text Box 26" o:spid="_x0000_s1065" type="#_x0000_t202" style="position:absolute;width:145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55AAFBFA" w14:textId="77777777" w:rsidR="00E610EF" w:rsidRDefault="00E610EF">
                          <w:pPr>
                            <w:spacing w:before="119"/>
                            <w:ind w:left="123"/>
                            <w:rPr>
                              <w:rFonts w:ascii="Calibri" w:eastAsia="Calibri" w:hAnsi="Calibri" w:cs="Calibri"/>
                              <w:sz w:val="24"/>
                              <w:szCs w:val="24"/>
                            </w:rPr>
                          </w:pPr>
                          <w:r>
                            <w:rPr>
                              <w:rFonts w:ascii="Calibri"/>
                              <w:b/>
                              <w:spacing w:val="-1"/>
                              <w:sz w:val="24"/>
                            </w:rPr>
                            <w:t>References:</w:t>
                          </w:r>
                        </w:p>
                      </w:txbxContent>
                    </v:textbox>
                  </v:shape>
                </v:group>
                <w10:anchorlock/>
              </v:group>
            </w:pict>
          </mc:Fallback>
        </mc:AlternateContent>
      </w:r>
    </w:p>
    <w:p w14:paraId="0D359D3A" w14:textId="77777777" w:rsidR="00645CDD" w:rsidRDefault="00645CDD">
      <w:pPr>
        <w:spacing w:before="6"/>
        <w:rPr>
          <w:rFonts w:ascii="Calibri" w:eastAsia="Calibri" w:hAnsi="Calibri" w:cs="Calibri"/>
          <w:sz w:val="29"/>
          <w:szCs w:val="29"/>
        </w:rPr>
      </w:pPr>
    </w:p>
    <w:p w14:paraId="5CDD7929" w14:textId="77777777" w:rsidR="00645CDD" w:rsidRDefault="003C242F">
      <w:pPr>
        <w:pStyle w:val="BodyText"/>
        <w:numPr>
          <w:ilvl w:val="1"/>
          <w:numId w:val="1"/>
        </w:numPr>
        <w:tabs>
          <w:tab w:val="left" w:pos="999"/>
          <w:tab w:val="left" w:pos="1000"/>
        </w:tabs>
        <w:spacing w:before="67"/>
        <w:ind w:hanging="359"/>
        <w:rPr>
          <w:rFonts w:ascii="Calibri" w:eastAsia="Calibri" w:hAnsi="Calibri" w:cs="Calibri"/>
        </w:rPr>
      </w:pPr>
      <w:r>
        <w:rPr>
          <w:rFonts w:ascii="Calibri"/>
        </w:rPr>
        <w:t>Mott,</w:t>
      </w:r>
      <w:r>
        <w:rPr>
          <w:rFonts w:ascii="Calibri"/>
          <w:spacing w:val="-6"/>
        </w:rPr>
        <w:t xml:space="preserve"> </w:t>
      </w:r>
      <w:r>
        <w:rPr>
          <w:rFonts w:ascii="Calibri"/>
        </w:rPr>
        <w:t>R</w:t>
      </w:r>
      <w:r>
        <w:rPr>
          <w:rFonts w:ascii="Calibri"/>
          <w:spacing w:val="-5"/>
        </w:rPr>
        <w:t xml:space="preserve"> </w:t>
      </w:r>
      <w:r>
        <w:rPr>
          <w:rFonts w:ascii="Calibri"/>
        </w:rPr>
        <w:t>(2007)</w:t>
      </w:r>
      <w:r>
        <w:rPr>
          <w:rFonts w:ascii="Calibri"/>
          <w:spacing w:val="44"/>
        </w:rPr>
        <w:t xml:space="preserve"> </w:t>
      </w:r>
      <w:r>
        <w:rPr>
          <w:rFonts w:ascii="Calibri"/>
        </w:rPr>
        <w:t>Applied</w:t>
      </w:r>
      <w:r>
        <w:rPr>
          <w:rFonts w:ascii="Calibri"/>
          <w:spacing w:val="-6"/>
        </w:rPr>
        <w:t xml:space="preserve"> </w:t>
      </w:r>
      <w:r>
        <w:rPr>
          <w:rFonts w:ascii="Calibri"/>
        </w:rPr>
        <w:t>Strength</w:t>
      </w:r>
      <w:r>
        <w:rPr>
          <w:rFonts w:ascii="Calibri"/>
          <w:spacing w:val="-5"/>
        </w:rPr>
        <w:t xml:space="preserve"> </w:t>
      </w:r>
      <w:r>
        <w:rPr>
          <w:rFonts w:ascii="Calibri"/>
          <w:spacing w:val="-1"/>
        </w:rPr>
        <w:t>of</w:t>
      </w:r>
      <w:r>
        <w:rPr>
          <w:rFonts w:ascii="Calibri"/>
          <w:spacing w:val="-5"/>
        </w:rPr>
        <w:t xml:space="preserve"> </w:t>
      </w:r>
      <w:r>
        <w:rPr>
          <w:rFonts w:ascii="Calibri"/>
        </w:rPr>
        <w:t>Materials,</w:t>
      </w:r>
      <w:r>
        <w:rPr>
          <w:rFonts w:ascii="Calibri"/>
          <w:spacing w:val="-5"/>
        </w:rPr>
        <w:t xml:space="preserve"> </w:t>
      </w:r>
      <w:r>
        <w:rPr>
          <w:rFonts w:ascii="Calibri"/>
          <w:spacing w:val="-1"/>
        </w:rPr>
        <w:t>5</w:t>
      </w:r>
      <w:proofErr w:type="spellStart"/>
      <w:r>
        <w:rPr>
          <w:rFonts w:ascii="Calibri"/>
          <w:spacing w:val="-1"/>
          <w:position w:val="11"/>
          <w:sz w:val="16"/>
        </w:rPr>
        <w:t>th</w:t>
      </w:r>
      <w:proofErr w:type="spellEnd"/>
      <w:r>
        <w:rPr>
          <w:rFonts w:ascii="Calibri"/>
          <w:spacing w:val="12"/>
          <w:position w:val="11"/>
          <w:sz w:val="16"/>
        </w:rPr>
        <w:t xml:space="preserve"> </w:t>
      </w:r>
      <w:r>
        <w:rPr>
          <w:rFonts w:ascii="Calibri"/>
        </w:rPr>
        <w:t>ed.</w:t>
      </w:r>
      <w:r>
        <w:rPr>
          <w:rFonts w:ascii="Calibri"/>
          <w:spacing w:val="43"/>
        </w:rPr>
        <w:t xml:space="preserve"> </w:t>
      </w:r>
      <w:r>
        <w:rPr>
          <w:rFonts w:ascii="Calibri"/>
        </w:rPr>
        <w:t>Prentice</w:t>
      </w:r>
      <w:r>
        <w:rPr>
          <w:rFonts w:ascii="Calibri"/>
          <w:spacing w:val="-6"/>
        </w:rPr>
        <w:t xml:space="preserve"> </w:t>
      </w:r>
      <w:r>
        <w:rPr>
          <w:rFonts w:ascii="Calibri"/>
          <w:spacing w:val="-1"/>
        </w:rPr>
        <w:t>Hall.</w:t>
      </w:r>
    </w:p>
    <w:p w14:paraId="377DF17D" w14:textId="77777777" w:rsidR="00645CDD" w:rsidRDefault="003C242F">
      <w:pPr>
        <w:pStyle w:val="BodyText"/>
        <w:numPr>
          <w:ilvl w:val="1"/>
          <w:numId w:val="1"/>
        </w:numPr>
        <w:tabs>
          <w:tab w:val="left" w:pos="999"/>
          <w:tab w:val="left" w:pos="1000"/>
        </w:tabs>
        <w:spacing w:before="13"/>
        <w:ind w:right="414"/>
        <w:rPr>
          <w:rFonts w:ascii="Calibri" w:eastAsia="Calibri" w:hAnsi="Calibri" w:cs="Calibri"/>
        </w:rPr>
      </w:pPr>
      <w:r>
        <w:rPr>
          <w:rFonts w:ascii="Calibri" w:eastAsia="Calibri" w:hAnsi="Calibri" w:cs="Calibri"/>
        </w:rPr>
        <w:t>Bergman,</w:t>
      </w:r>
      <w:r>
        <w:rPr>
          <w:rFonts w:ascii="Calibri" w:eastAsia="Calibri" w:hAnsi="Calibri" w:cs="Calibri"/>
          <w:spacing w:val="-9"/>
        </w:rPr>
        <w:t xml:space="preserve"> </w:t>
      </w:r>
      <w:r>
        <w:rPr>
          <w:rFonts w:ascii="Calibri" w:eastAsia="Calibri" w:hAnsi="Calibri" w:cs="Calibri"/>
        </w:rPr>
        <w:t>et</w:t>
      </w:r>
      <w:r>
        <w:rPr>
          <w:rFonts w:ascii="Calibri" w:eastAsia="Calibri" w:hAnsi="Calibri" w:cs="Calibri"/>
          <w:spacing w:val="-8"/>
        </w:rPr>
        <w:t xml:space="preserve"> </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Forest</w:t>
      </w:r>
      <w:r>
        <w:rPr>
          <w:rFonts w:ascii="Calibri" w:eastAsia="Calibri" w:hAnsi="Calibri" w:cs="Calibri"/>
          <w:spacing w:val="-7"/>
        </w:rPr>
        <w:t xml:space="preserve"> </w:t>
      </w:r>
      <w:r>
        <w:rPr>
          <w:rFonts w:ascii="Calibri" w:eastAsia="Calibri" w:hAnsi="Calibri" w:cs="Calibri"/>
        </w:rPr>
        <w:t>Products</w:t>
      </w:r>
      <w:r>
        <w:rPr>
          <w:rFonts w:ascii="Calibri" w:eastAsia="Calibri" w:hAnsi="Calibri" w:cs="Calibri"/>
          <w:spacing w:val="-7"/>
        </w:rPr>
        <w:t xml:space="preserve"> </w:t>
      </w:r>
      <w:r>
        <w:rPr>
          <w:rFonts w:ascii="Calibri" w:eastAsia="Calibri" w:hAnsi="Calibri" w:cs="Calibri"/>
        </w:rPr>
        <w:t>Lab</w:t>
      </w:r>
      <w:r>
        <w:rPr>
          <w:rFonts w:ascii="Calibri" w:eastAsia="Calibri" w:hAnsi="Calibri" w:cs="Calibri"/>
          <w:spacing w:val="-6"/>
        </w:rPr>
        <w:t xml:space="preserve"> </w:t>
      </w:r>
      <w:r>
        <w:rPr>
          <w:rFonts w:ascii="Calibri" w:eastAsia="Calibri" w:hAnsi="Calibri" w:cs="Calibri"/>
          <w:spacing w:val="-1"/>
        </w:rPr>
        <w:t>(2010)</w:t>
      </w:r>
      <w:r>
        <w:rPr>
          <w:rFonts w:ascii="Calibri" w:eastAsia="Calibri" w:hAnsi="Calibri" w:cs="Calibri"/>
          <w:spacing w:val="-7"/>
        </w:rPr>
        <w:t xml:space="preserve"> </w:t>
      </w:r>
      <w:r>
        <w:rPr>
          <w:rFonts w:ascii="Calibri" w:eastAsia="Calibri" w:hAnsi="Calibri" w:cs="Calibri"/>
          <w:spacing w:val="-1"/>
        </w:rPr>
        <w:t>Wood</w:t>
      </w:r>
      <w:r>
        <w:rPr>
          <w:rFonts w:ascii="Calibri" w:eastAsia="Calibri" w:hAnsi="Calibri" w:cs="Calibri"/>
          <w:spacing w:val="-5"/>
        </w:rPr>
        <w:t xml:space="preserve"> </w:t>
      </w:r>
      <w:r>
        <w:rPr>
          <w:rFonts w:ascii="Calibri" w:eastAsia="Calibri" w:hAnsi="Calibri" w:cs="Calibri"/>
        </w:rPr>
        <w:t>Handbook,</w:t>
      </w:r>
      <w:r>
        <w:rPr>
          <w:rFonts w:ascii="Calibri" w:eastAsia="Calibri" w:hAnsi="Calibri" w:cs="Calibri"/>
          <w:spacing w:val="-6"/>
        </w:rPr>
        <w:t xml:space="preserve"> </w:t>
      </w:r>
      <w:r>
        <w:rPr>
          <w:rFonts w:ascii="Calibri" w:eastAsia="Calibri" w:hAnsi="Calibri" w:cs="Calibri"/>
          <w:spacing w:val="-1"/>
        </w:rPr>
        <w:t>Wood</w:t>
      </w:r>
      <w:r>
        <w:rPr>
          <w:rFonts w:ascii="Calibri" w:eastAsia="Calibri" w:hAnsi="Calibri" w:cs="Calibri"/>
          <w:spacing w:val="-7"/>
        </w:rPr>
        <w:t xml:space="preserve"> </w:t>
      </w:r>
      <w:r>
        <w:rPr>
          <w:rFonts w:ascii="Calibri" w:eastAsia="Calibri" w:hAnsi="Calibri" w:cs="Calibri"/>
        </w:rPr>
        <w:t>as</w:t>
      </w:r>
      <w:r>
        <w:rPr>
          <w:rFonts w:ascii="Calibri" w:eastAsia="Calibri" w:hAnsi="Calibri" w:cs="Calibri"/>
          <w:spacing w:val="-8"/>
        </w:rPr>
        <w:t xml:space="preserve"> </w:t>
      </w:r>
      <w:r>
        <w:rPr>
          <w:rFonts w:ascii="Calibri" w:eastAsia="Calibri" w:hAnsi="Calibri" w:cs="Calibri"/>
        </w:rPr>
        <w:t>an</w:t>
      </w:r>
      <w:r>
        <w:rPr>
          <w:rFonts w:ascii="Calibri" w:eastAsia="Calibri" w:hAnsi="Calibri" w:cs="Calibri"/>
          <w:spacing w:val="-5"/>
        </w:rPr>
        <w:t xml:space="preserve"> </w:t>
      </w:r>
      <w:r>
        <w:rPr>
          <w:rFonts w:ascii="Calibri" w:eastAsia="Calibri" w:hAnsi="Calibri" w:cs="Calibri"/>
          <w:spacing w:val="-1"/>
        </w:rPr>
        <w:t>Engineering</w:t>
      </w:r>
      <w:r>
        <w:rPr>
          <w:rFonts w:ascii="Calibri" w:eastAsia="Calibri" w:hAnsi="Calibri" w:cs="Calibri"/>
          <w:spacing w:val="31"/>
          <w:w w:val="99"/>
        </w:rPr>
        <w:t xml:space="preserve"> </w:t>
      </w:r>
      <w:r>
        <w:rPr>
          <w:rFonts w:ascii="Calibri" w:eastAsia="Calibri" w:hAnsi="Calibri" w:cs="Calibri"/>
          <w:spacing w:val="-1"/>
        </w:rPr>
        <w:t>Material,</w:t>
      </w:r>
      <w:r>
        <w:rPr>
          <w:rFonts w:ascii="Calibri" w:eastAsia="Calibri" w:hAnsi="Calibri" w:cs="Calibri"/>
          <w:spacing w:val="-31"/>
        </w:rPr>
        <w:t xml:space="preserve"> </w:t>
      </w:r>
      <w:r>
        <w:rPr>
          <w:rFonts w:ascii="Calibri" w:eastAsia="Calibri" w:hAnsi="Calibri" w:cs="Calibri"/>
          <w:spacing w:val="-1"/>
        </w:rPr>
        <w:t>FPL‐GTR‐190,</w:t>
      </w:r>
      <w:r>
        <w:rPr>
          <w:rFonts w:ascii="Calibri" w:eastAsia="Calibri" w:hAnsi="Calibri" w:cs="Calibri"/>
          <w:spacing w:val="-31"/>
        </w:rPr>
        <w:t xml:space="preserve"> </w:t>
      </w:r>
      <w:hyperlink r:id="rId8">
        <w:r>
          <w:rPr>
            <w:rFonts w:ascii="Calibri" w:eastAsia="Calibri" w:hAnsi="Calibri" w:cs="Calibri"/>
            <w:spacing w:val="-1"/>
          </w:rPr>
          <w:t>www.fpl.fs.fed.us/products/publications.</w:t>
        </w:r>
      </w:hyperlink>
    </w:p>
    <w:p w14:paraId="75A608D8" w14:textId="77777777" w:rsidR="00645CDD" w:rsidRDefault="00645CDD">
      <w:pPr>
        <w:rPr>
          <w:rFonts w:ascii="Calibri" w:eastAsia="Calibri" w:hAnsi="Calibri" w:cs="Calibri"/>
          <w:sz w:val="20"/>
          <w:szCs w:val="20"/>
        </w:rPr>
      </w:pPr>
    </w:p>
    <w:p w14:paraId="7DAE4EC3" w14:textId="77777777" w:rsidR="00645CDD" w:rsidRDefault="00645CDD">
      <w:pPr>
        <w:spacing w:before="1"/>
        <w:rPr>
          <w:rFonts w:ascii="Calibri" w:eastAsia="Calibri" w:hAnsi="Calibri" w:cs="Calibri"/>
          <w:sz w:val="14"/>
          <w:szCs w:val="14"/>
        </w:rPr>
      </w:pPr>
    </w:p>
    <w:p w14:paraId="23107844" w14:textId="43B9CCB0" w:rsidR="00645CDD" w:rsidRDefault="003C242F">
      <w:pPr>
        <w:spacing w:line="200" w:lineRule="atLeast"/>
        <w:ind w:left="192"/>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404CFF8" wp14:editId="2B67AF38">
                <wp:extent cx="924560" cy="379730"/>
                <wp:effectExtent l="0" t="0" r="2540" b="1270"/>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379730"/>
                          <a:chOff x="0" y="0"/>
                          <a:chExt cx="1456" cy="598"/>
                        </a:xfrm>
                      </wpg:grpSpPr>
                      <wpg:grpSp>
                        <wpg:cNvPr id="26" name="Group 22"/>
                        <wpg:cNvGrpSpPr>
                          <a:grpSpLocks/>
                        </wpg:cNvGrpSpPr>
                        <wpg:grpSpPr bwMode="auto">
                          <a:xfrm>
                            <a:off x="48" y="48"/>
                            <a:ext cx="1408" cy="550"/>
                            <a:chOff x="48" y="48"/>
                            <a:chExt cx="1408" cy="550"/>
                          </a:xfrm>
                        </wpg:grpSpPr>
                        <wps:wsp>
                          <wps:cNvPr id="27" name="Freeform 23"/>
                          <wps:cNvSpPr>
                            <a:spLocks/>
                          </wps:cNvSpPr>
                          <wps:spPr bwMode="auto">
                            <a:xfrm>
                              <a:off x="48" y="48"/>
                              <a:ext cx="1408" cy="550"/>
                            </a:xfrm>
                            <a:custGeom>
                              <a:avLst/>
                              <a:gdLst>
                                <a:gd name="T0" fmla="+- 0 139 48"/>
                                <a:gd name="T1" fmla="*/ T0 w 1408"/>
                                <a:gd name="T2" fmla="+- 0 48 48"/>
                                <a:gd name="T3" fmla="*/ 48 h 550"/>
                                <a:gd name="T4" fmla="+- 0 79 48"/>
                                <a:gd name="T5" fmla="*/ T4 w 1408"/>
                                <a:gd name="T6" fmla="+- 0 72 48"/>
                                <a:gd name="T7" fmla="*/ 72 h 550"/>
                                <a:gd name="T8" fmla="+- 0 49 48"/>
                                <a:gd name="T9" fmla="*/ T8 w 1408"/>
                                <a:gd name="T10" fmla="+- 0 129 48"/>
                                <a:gd name="T11" fmla="*/ 129 h 550"/>
                                <a:gd name="T12" fmla="+- 0 48 48"/>
                                <a:gd name="T13" fmla="*/ T12 w 1408"/>
                                <a:gd name="T14" fmla="+- 0 507 48"/>
                                <a:gd name="T15" fmla="*/ 507 h 550"/>
                                <a:gd name="T16" fmla="+- 0 51 48"/>
                                <a:gd name="T17" fmla="*/ T16 w 1408"/>
                                <a:gd name="T18" fmla="+- 0 529 48"/>
                                <a:gd name="T19" fmla="*/ 529 h 550"/>
                                <a:gd name="T20" fmla="+- 0 88 48"/>
                                <a:gd name="T21" fmla="*/ T20 w 1408"/>
                                <a:gd name="T22" fmla="+- 0 582 48"/>
                                <a:gd name="T23" fmla="*/ 582 h 550"/>
                                <a:gd name="T24" fmla="+- 0 1365 48"/>
                                <a:gd name="T25" fmla="*/ T24 w 1408"/>
                                <a:gd name="T26" fmla="+- 0 598 48"/>
                                <a:gd name="T27" fmla="*/ 598 h 550"/>
                                <a:gd name="T28" fmla="+- 0 1387 48"/>
                                <a:gd name="T29" fmla="*/ T28 w 1408"/>
                                <a:gd name="T30" fmla="+- 0 595 48"/>
                                <a:gd name="T31" fmla="*/ 595 h 550"/>
                                <a:gd name="T32" fmla="+- 0 1440 48"/>
                                <a:gd name="T33" fmla="*/ T32 w 1408"/>
                                <a:gd name="T34" fmla="+- 0 558 48"/>
                                <a:gd name="T35" fmla="*/ 558 h 550"/>
                                <a:gd name="T36" fmla="+- 0 1456 48"/>
                                <a:gd name="T37" fmla="*/ T36 w 1408"/>
                                <a:gd name="T38" fmla="+- 0 139 48"/>
                                <a:gd name="T39" fmla="*/ 139 h 550"/>
                                <a:gd name="T40" fmla="+- 0 1453 48"/>
                                <a:gd name="T41" fmla="*/ T40 w 1408"/>
                                <a:gd name="T42" fmla="+- 0 117 48"/>
                                <a:gd name="T43" fmla="*/ 117 h 550"/>
                                <a:gd name="T44" fmla="+- 0 1416 48"/>
                                <a:gd name="T45" fmla="*/ T44 w 1408"/>
                                <a:gd name="T46" fmla="+- 0 64 48"/>
                                <a:gd name="T47" fmla="*/ 64 h 550"/>
                                <a:gd name="T48" fmla="+- 0 139 48"/>
                                <a:gd name="T49" fmla="*/ T48 w 1408"/>
                                <a:gd name="T50" fmla="+- 0 48 48"/>
                                <a:gd name="T51" fmla="*/ 4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1" y="0"/>
                                  </a:moveTo>
                                  <a:lnTo>
                                    <a:pt x="31" y="24"/>
                                  </a:lnTo>
                                  <a:lnTo>
                                    <a:pt x="1" y="81"/>
                                  </a:lnTo>
                                  <a:lnTo>
                                    <a:pt x="0" y="459"/>
                                  </a:lnTo>
                                  <a:lnTo>
                                    <a:pt x="3" y="481"/>
                                  </a:lnTo>
                                  <a:lnTo>
                                    <a:pt x="40" y="534"/>
                                  </a:lnTo>
                                  <a:lnTo>
                                    <a:pt x="1317" y="550"/>
                                  </a:lnTo>
                                  <a:lnTo>
                                    <a:pt x="1339" y="547"/>
                                  </a:lnTo>
                                  <a:lnTo>
                                    <a:pt x="1392" y="510"/>
                                  </a:lnTo>
                                  <a:lnTo>
                                    <a:pt x="1408" y="91"/>
                                  </a:lnTo>
                                  <a:lnTo>
                                    <a:pt x="1405" y="69"/>
                                  </a:lnTo>
                                  <a:lnTo>
                                    <a:pt x="1368" y="16"/>
                                  </a:lnTo>
                                  <a:lnTo>
                                    <a:pt x="9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0"/>
                        <wpg:cNvGrpSpPr>
                          <a:grpSpLocks/>
                        </wpg:cNvGrpSpPr>
                        <wpg:grpSpPr bwMode="auto">
                          <a:xfrm>
                            <a:off x="8" y="8"/>
                            <a:ext cx="1409" cy="551"/>
                            <a:chOff x="8" y="8"/>
                            <a:chExt cx="1409" cy="551"/>
                          </a:xfrm>
                        </wpg:grpSpPr>
                        <wps:wsp>
                          <wps:cNvPr id="29" name="Freeform 21"/>
                          <wps:cNvSpPr>
                            <a:spLocks/>
                          </wps:cNvSpPr>
                          <wps:spPr bwMode="auto">
                            <a:xfrm>
                              <a:off x="8" y="8"/>
                              <a:ext cx="1409" cy="551"/>
                            </a:xfrm>
                            <a:custGeom>
                              <a:avLst/>
                              <a:gdLst>
                                <a:gd name="T0" fmla="+- 0 100 8"/>
                                <a:gd name="T1" fmla="*/ T0 w 1409"/>
                                <a:gd name="T2" fmla="+- 0 8 8"/>
                                <a:gd name="T3" fmla="*/ 8 h 551"/>
                                <a:gd name="T4" fmla="+- 0 39 8"/>
                                <a:gd name="T5" fmla="*/ T4 w 1409"/>
                                <a:gd name="T6" fmla="+- 0 31 8"/>
                                <a:gd name="T7" fmla="*/ 31 h 551"/>
                                <a:gd name="T8" fmla="+- 0 8 8"/>
                                <a:gd name="T9" fmla="*/ T8 w 1409"/>
                                <a:gd name="T10" fmla="+- 0 88 8"/>
                                <a:gd name="T11" fmla="*/ 88 h 551"/>
                                <a:gd name="T12" fmla="+- 0 8 8"/>
                                <a:gd name="T13" fmla="*/ T12 w 1409"/>
                                <a:gd name="T14" fmla="+- 0 466 8"/>
                                <a:gd name="T15" fmla="*/ 466 h 551"/>
                                <a:gd name="T16" fmla="+- 0 10 8"/>
                                <a:gd name="T17" fmla="*/ T16 w 1409"/>
                                <a:gd name="T18" fmla="+- 0 488 8"/>
                                <a:gd name="T19" fmla="*/ 488 h 551"/>
                                <a:gd name="T20" fmla="+- 0 47 8"/>
                                <a:gd name="T21" fmla="*/ T20 w 1409"/>
                                <a:gd name="T22" fmla="+- 0 541 8"/>
                                <a:gd name="T23" fmla="*/ 541 h 551"/>
                                <a:gd name="T24" fmla="+- 0 1324 8"/>
                                <a:gd name="T25" fmla="*/ T24 w 1409"/>
                                <a:gd name="T26" fmla="+- 0 558 8"/>
                                <a:gd name="T27" fmla="*/ 558 h 551"/>
                                <a:gd name="T28" fmla="+- 0 1346 8"/>
                                <a:gd name="T29" fmla="*/ T28 w 1409"/>
                                <a:gd name="T30" fmla="+- 0 555 8"/>
                                <a:gd name="T31" fmla="*/ 555 h 551"/>
                                <a:gd name="T32" fmla="+- 0 1399 8"/>
                                <a:gd name="T33" fmla="*/ T32 w 1409"/>
                                <a:gd name="T34" fmla="+- 0 519 8"/>
                                <a:gd name="T35" fmla="*/ 519 h 551"/>
                                <a:gd name="T36" fmla="+- 0 1416 8"/>
                                <a:gd name="T37" fmla="*/ T36 w 1409"/>
                                <a:gd name="T38" fmla="+- 0 100 8"/>
                                <a:gd name="T39" fmla="*/ 100 h 551"/>
                                <a:gd name="T40" fmla="+- 0 1413 8"/>
                                <a:gd name="T41" fmla="*/ T40 w 1409"/>
                                <a:gd name="T42" fmla="+- 0 77 8"/>
                                <a:gd name="T43" fmla="*/ 77 h 551"/>
                                <a:gd name="T44" fmla="+- 0 1377 8"/>
                                <a:gd name="T45" fmla="*/ T44 w 1409"/>
                                <a:gd name="T46" fmla="+- 0 24 8"/>
                                <a:gd name="T47" fmla="*/ 24 h 551"/>
                                <a:gd name="T48" fmla="+- 0 100 8"/>
                                <a:gd name="T49" fmla="*/ T48 w 1409"/>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9" h="551">
                                  <a:moveTo>
                                    <a:pt x="92" y="0"/>
                                  </a:moveTo>
                                  <a:lnTo>
                                    <a:pt x="31" y="23"/>
                                  </a:lnTo>
                                  <a:lnTo>
                                    <a:pt x="0" y="80"/>
                                  </a:lnTo>
                                  <a:lnTo>
                                    <a:pt x="0" y="458"/>
                                  </a:lnTo>
                                  <a:lnTo>
                                    <a:pt x="2" y="480"/>
                                  </a:lnTo>
                                  <a:lnTo>
                                    <a:pt x="39" y="533"/>
                                  </a:lnTo>
                                  <a:lnTo>
                                    <a:pt x="1316" y="550"/>
                                  </a:lnTo>
                                  <a:lnTo>
                                    <a:pt x="1338" y="547"/>
                                  </a:lnTo>
                                  <a:lnTo>
                                    <a:pt x="1391" y="511"/>
                                  </a:lnTo>
                                  <a:lnTo>
                                    <a:pt x="1408" y="92"/>
                                  </a:lnTo>
                                  <a:lnTo>
                                    <a:pt x="1405" y="69"/>
                                  </a:lnTo>
                                  <a:lnTo>
                                    <a:pt x="1369" y="16"/>
                                  </a:lnTo>
                                  <a:lnTo>
                                    <a:pt x="92" y="0"/>
                                  </a:lnTo>
                                  <a:close/>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7"/>
                        <wpg:cNvGrpSpPr>
                          <a:grpSpLocks/>
                        </wpg:cNvGrpSpPr>
                        <wpg:grpSpPr bwMode="auto">
                          <a:xfrm>
                            <a:off x="8" y="8"/>
                            <a:ext cx="1409" cy="551"/>
                            <a:chOff x="8" y="8"/>
                            <a:chExt cx="1409" cy="551"/>
                          </a:xfrm>
                        </wpg:grpSpPr>
                        <wps:wsp>
                          <wps:cNvPr id="31" name="Freeform 19"/>
                          <wps:cNvSpPr>
                            <a:spLocks/>
                          </wps:cNvSpPr>
                          <wps:spPr bwMode="auto">
                            <a:xfrm>
                              <a:off x="8" y="8"/>
                              <a:ext cx="1409" cy="551"/>
                            </a:xfrm>
                            <a:custGeom>
                              <a:avLst/>
                              <a:gdLst>
                                <a:gd name="T0" fmla="+- 0 100 8"/>
                                <a:gd name="T1" fmla="*/ T0 w 1409"/>
                                <a:gd name="T2" fmla="+- 0 8 8"/>
                                <a:gd name="T3" fmla="*/ 8 h 551"/>
                                <a:gd name="T4" fmla="+- 0 39 8"/>
                                <a:gd name="T5" fmla="*/ T4 w 1409"/>
                                <a:gd name="T6" fmla="+- 0 31 8"/>
                                <a:gd name="T7" fmla="*/ 31 h 551"/>
                                <a:gd name="T8" fmla="+- 0 8 8"/>
                                <a:gd name="T9" fmla="*/ T8 w 1409"/>
                                <a:gd name="T10" fmla="+- 0 88 8"/>
                                <a:gd name="T11" fmla="*/ 88 h 551"/>
                                <a:gd name="T12" fmla="+- 0 8 8"/>
                                <a:gd name="T13" fmla="*/ T12 w 1409"/>
                                <a:gd name="T14" fmla="+- 0 466 8"/>
                                <a:gd name="T15" fmla="*/ 466 h 551"/>
                                <a:gd name="T16" fmla="+- 0 10 8"/>
                                <a:gd name="T17" fmla="*/ T16 w 1409"/>
                                <a:gd name="T18" fmla="+- 0 488 8"/>
                                <a:gd name="T19" fmla="*/ 488 h 551"/>
                                <a:gd name="T20" fmla="+- 0 47 8"/>
                                <a:gd name="T21" fmla="*/ T20 w 1409"/>
                                <a:gd name="T22" fmla="+- 0 541 8"/>
                                <a:gd name="T23" fmla="*/ 541 h 551"/>
                                <a:gd name="T24" fmla="+- 0 1324 8"/>
                                <a:gd name="T25" fmla="*/ T24 w 1409"/>
                                <a:gd name="T26" fmla="+- 0 558 8"/>
                                <a:gd name="T27" fmla="*/ 558 h 551"/>
                                <a:gd name="T28" fmla="+- 0 1346 8"/>
                                <a:gd name="T29" fmla="*/ T28 w 1409"/>
                                <a:gd name="T30" fmla="+- 0 555 8"/>
                                <a:gd name="T31" fmla="*/ 555 h 551"/>
                                <a:gd name="T32" fmla="+- 0 1399 8"/>
                                <a:gd name="T33" fmla="*/ T32 w 1409"/>
                                <a:gd name="T34" fmla="+- 0 519 8"/>
                                <a:gd name="T35" fmla="*/ 519 h 551"/>
                                <a:gd name="T36" fmla="+- 0 1416 8"/>
                                <a:gd name="T37" fmla="*/ T36 w 1409"/>
                                <a:gd name="T38" fmla="+- 0 100 8"/>
                                <a:gd name="T39" fmla="*/ 100 h 551"/>
                                <a:gd name="T40" fmla="+- 0 1413 8"/>
                                <a:gd name="T41" fmla="*/ T40 w 1409"/>
                                <a:gd name="T42" fmla="+- 0 77 8"/>
                                <a:gd name="T43" fmla="*/ 77 h 551"/>
                                <a:gd name="T44" fmla="+- 0 1377 8"/>
                                <a:gd name="T45" fmla="*/ T44 w 1409"/>
                                <a:gd name="T46" fmla="+- 0 24 8"/>
                                <a:gd name="T47" fmla="*/ 24 h 551"/>
                                <a:gd name="T48" fmla="+- 0 100 8"/>
                                <a:gd name="T49" fmla="*/ T48 w 1409"/>
                                <a:gd name="T50" fmla="+- 0 8 8"/>
                                <a:gd name="T51" fmla="*/ 8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9" h="551">
                                  <a:moveTo>
                                    <a:pt x="92" y="0"/>
                                  </a:moveTo>
                                  <a:lnTo>
                                    <a:pt x="31" y="23"/>
                                  </a:lnTo>
                                  <a:lnTo>
                                    <a:pt x="0" y="80"/>
                                  </a:lnTo>
                                  <a:lnTo>
                                    <a:pt x="0" y="458"/>
                                  </a:lnTo>
                                  <a:lnTo>
                                    <a:pt x="2" y="480"/>
                                  </a:lnTo>
                                  <a:lnTo>
                                    <a:pt x="39" y="533"/>
                                  </a:lnTo>
                                  <a:lnTo>
                                    <a:pt x="1316" y="550"/>
                                  </a:lnTo>
                                  <a:lnTo>
                                    <a:pt x="1338" y="547"/>
                                  </a:lnTo>
                                  <a:lnTo>
                                    <a:pt x="1391" y="511"/>
                                  </a:lnTo>
                                  <a:lnTo>
                                    <a:pt x="1408" y="92"/>
                                  </a:lnTo>
                                  <a:lnTo>
                                    <a:pt x="1405" y="69"/>
                                  </a:lnTo>
                                  <a:lnTo>
                                    <a:pt x="1369" y="16"/>
                                  </a:lnTo>
                                  <a:lnTo>
                                    <a:pt x="9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18"/>
                          <wps:cNvSpPr txBox="1">
                            <a:spLocks noChangeArrowheads="1"/>
                          </wps:cNvSpPr>
                          <wps:spPr bwMode="auto">
                            <a:xfrm>
                              <a:off x="0" y="0"/>
                              <a:ext cx="145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390B" w14:textId="77777777" w:rsidR="00E610EF" w:rsidRDefault="00E610EF">
                                <w:pPr>
                                  <w:spacing w:before="121"/>
                                  <w:ind w:left="87"/>
                                  <w:rPr>
                                    <w:rFonts w:ascii="Calibri" w:eastAsia="Calibri" w:hAnsi="Calibri" w:cs="Calibri"/>
                                    <w:sz w:val="24"/>
                                    <w:szCs w:val="24"/>
                                  </w:rPr>
                                </w:pPr>
                                <w:r>
                                  <w:rPr>
                                    <w:rFonts w:ascii="Calibri"/>
                                    <w:b/>
                                    <w:sz w:val="24"/>
                                  </w:rPr>
                                  <w:t>Standards:</w:t>
                                </w:r>
                              </w:p>
                            </w:txbxContent>
                          </wps:txbx>
                          <wps:bodyPr rot="0" vert="horz" wrap="square" lIns="0" tIns="0" rIns="0" bIns="0" anchor="t" anchorCtr="0" upright="1">
                            <a:noAutofit/>
                          </wps:bodyPr>
                        </wps:wsp>
                      </wpg:grpSp>
                    </wpg:wgp>
                  </a:graphicData>
                </a:graphic>
              </wp:inline>
            </w:drawing>
          </mc:Choice>
          <mc:Fallback>
            <w:pict>
              <v:group id="Group 16" o:spid="_x0000_s1066" style="width:72.8pt;height:29.9pt;mso-position-horizontal-relative:char;mso-position-vertical-relative:line" coordsize="145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">
                <v:group id="Group 22" o:spid="_x0000_s1067" style="position:absolute;left:48;top:48;width:1408;height:550" coordorigin="48,48"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3" o:spid="_x0000_s1068" style="position:absolute;left:48;top:48;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fMMQA&#10;AADbAAAADwAAAGRycy9kb3ducmV2LnhtbESPzWvCQBTE70L/h+UVetONQqOkrqJCaQ9eYhQ8PrIv&#10;HzT7NmS3+fjv3ULB4zAzv2G2+9E0oqfO1ZYVLBcRCOLc6ppLBdfsc74B4TyyxsYyKZjIwX73Mtti&#10;ou3AKfUXX4oAYZeggsr7NpHS5RUZdAvbEgevsJ1BH2RXSt3hEOCmkasoiqXBmsNChS2dKsp/Lr9G&#10;Qf1+vxXL62RZFtnXIaZjfE5Hpd5ex8MHCE+jf4b/299awWoNf1/CD5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3zDEAAAA2wAAAA8AAAAAAAAAAAAAAAAAmAIAAGRycy9k&#10;b3ducmV2LnhtbFBLBQYAAAAABAAEAPUAAACJAwAAAAA=&#10;" path="m91,l31,24,1,81,,459r3,22l40,534r1277,16l1339,547r53,-37l1408,91r-3,-22l1368,16,91,xe" fillcolor="gray" stroked="f">
                    <v:path arrowok="t" o:connecttype="custom" o:connectlocs="91,48;31,72;1,129;0,507;3,529;40,582;1317,598;1339,595;1392,558;1408,139;1405,117;1368,64;91,48" o:connectangles="0,0,0,0,0,0,0,0,0,0,0,0,0"/>
                  </v:shape>
                </v:group>
                <v:group id="Group 20" o:spid="_x0000_s1069" style="position:absolute;left:8;top:8;width:1409;height:551" coordorigin="8,8" coordsize="140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1" o:spid="_x0000_s1070" style="position:absolute;left:8;top:8;width:1409;height:551;visibility:visible;mso-wrap-style:square;v-text-anchor:top" coordsize="140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aMMA&#10;AADbAAAADwAAAGRycy9kb3ducmV2LnhtbESPQYvCMBSE7wv+h/CEva2pPchajSKi4EEoa2Vhb4/m&#10;2Vabl9rEWv/9RhA8DjPzDTNf9qYWHbWusqxgPIpAEOdWV1woOGbbr28QziNrrC2Tggc5WC4GH3NM&#10;tL3zD3UHX4gAYZeggtL7JpHS5SUZdCPbEAfvZFuDPsi2kLrFe4CbWsZRNJEGKw4LJTa0Lim/HG5G&#10;Qfb3S91ms0/jTD4u5nzs7DVNlfoc9qsZCE+9f4df7Z1WEE/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AaMMAAADbAAAADwAAAAAAAAAAAAAAAACYAgAAZHJzL2Rv&#10;d25yZXYueG1sUEsFBgAAAAAEAAQA9QAAAIgDAAAAAA==&#10;" path="m92,l31,23,,80,,458r2,22l39,533r1277,17l1338,547r53,-36l1408,92r-3,-23l1369,16,92,xe" fillcolor="#c3d69b" stroked="f">
                    <v:path arrowok="t" o:connecttype="custom" o:connectlocs="92,8;31,31;0,88;0,466;2,488;39,541;1316,558;1338,555;1391,519;1408,100;1405,77;1369,24;92,8" o:connectangles="0,0,0,0,0,0,0,0,0,0,0,0,0"/>
                  </v:shape>
                </v:group>
                <v:group id="Group 17" o:spid="_x0000_s1071" style="position:absolute;left:8;top:8;width:1409;height:551" coordorigin="8,8" coordsize="140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9" o:spid="_x0000_s1072" style="position:absolute;left:8;top:8;width:1409;height:551;visibility:visible;mso-wrap-style:square;v-text-anchor:top" coordsize="1409,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xwcMA&#10;AADbAAAADwAAAGRycy9kb3ducmV2LnhtbESP3YrCMBSE74V9h3AWvLOpK6h0TWURWgTxwp8HODRn&#10;226bk9Jktfr0RhC8HGbmG2a1HkwrLtS72rKCaRSDIC6srrlUcD5lkyUI55E1tpZJwY0crNOP0QoT&#10;ba98oMvRlyJA2CWooPK+S6R0RUUGXWQ74uD92t6gD7Ivpe7xGuCmlV9xPJcGaw4LFXa0qahojv9G&#10;Qb7X+aa+L3dFNphFTl2GzV+m1Phz+PkG4Wnw7/CrvdUKZl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txwcMAAADbAAAADwAAAAAAAAAAAAAAAACYAgAAZHJzL2Rv&#10;d25yZXYueG1sUEsFBgAAAAAEAAQA9QAAAIgDAAAAAA==&#10;" path="m92,l31,23,,80,,458r2,22l39,533r1277,17l1338,547r53,-36l1408,92r-3,-23l1369,16,92,xe" filled="f">
                    <v:path arrowok="t" o:connecttype="custom" o:connectlocs="92,8;31,31;0,88;0,466;2,488;39,541;1316,558;1338,555;1391,519;1408,100;1405,77;1369,24;92,8" o:connectangles="0,0,0,0,0,0,0,0,0,0,0,0,0"/>
                  </v:shape>
                  <v:shape id="Text Box 18" o:spid="_x0000_s1073" type="#_x0000_t202" style="position:absolute;width:145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714390B" w14:textId="77777777" w:rsidR="00E610EF" w:rsidRDefault="00E610EF">
                          <w:pPr>
                            <w:spacing w:before="121"/>
                            <w:ind w:left="87"/>
                            <w:rPr>
                              <w:rFonts w:ascii="Calibri" w:eastAsia="Calibri" w:hAnsi="Calibri" w:cs="Calibri"/>
                              <w:sz w:val="24"/>
                              <w:szCs w:val="24"/>
                            </w:rPr>
                          </w:pPr>
                          <w:r>
                            <w:rPr>
                              <w:rFonts w:ascii="Calibri"/>
                              <w:b/>
                              <w:sz w:val="24"/>
                            </w:rPr>
                            <w:t>Standards:</w:t>
                          </w:r>
                        </w:p>
                      </w:txbxContent>
                    </v:textbox>
                  </v:shape>
                </v:group>
                <w10:anchorlock/>
              </v:group>
            </w:pict>
          </mc:Fallback>
        </mc:AlternateContent>
      </w:r>
    </w:p>
    <w:p w14:paraId="140A1C9F" w14:textId="77777777" w:rsidR="00645CDD" w:rsidRDefault="00645CDD">
      <w:pPr>
        <w:rPr>
          <w:rFonts w:ascii="Calibri" w:eastAsia="Calibri" w:hAnsi="Calibri" w:cs="Calibri"/>
          <w:sz w:val="20"/>
          <w:szCs w:val="20"/>
        </w:rPr>
      </w:pPr>
    </w:p>
    <w:p w14:paraId="62F8CB10" w14:textId="77777777" w:rsidR="00645CDD" w:rsidRDefault="00645CDD">
      <w:pPr>
        <w:spacing w:before="4"/>
        <w:rPr>
          <w:rFonts w:ascii="Calibri" w:eastAsia="Calibri" w:hAnsi="Calibri" w:cs="Calibri"/>
          <w:sz w:val="23"/>
          <w:szCs w:val="23"/>
        </w:rPr>
      </w:pPr>
    </w:p>
    <w:p w14:paraId="7D9313B4" w14:textId="77777777" w:rsidR="00645CDD" w:rsidRDefault="00645CDD">
      <w:pPr>
        <w:rPr>
          <w:rFonts w:ascii="Calibri" w:eastAsia="Calibri" w:hAnsi="Calibri" w:cs="Calibri"/>
          <w:sz w:val="20"/>
          <w:szCs w:val="20"/>
        </w:rPr>
      </w:pPr>
    </w:p>
    <w:p w14:paraId="0E67DA01" w14:textId="77777777" w:rsidR="00645CDD" w:rsidRDefault="00645CDD">
      <w:pPr>
        <w:rPr>
          <w:rFonts w:ascii="Calibri" w:eastAsia="Calibri" w:hAnsi="Calibri" w:cs="Calibri"/>
          <w:sz w:val="20"/>
          <w:szCs w:val="20"/>
        </w:rPr>
      </w:pPr>
    </w:p>
    <w:p w14:paraId="41230459" w14:textId="77777777" w:rsidR="00645CDD" w:rsidRDefault="00645CDD">
      <w:pPr>
        <w:rPr>
          <w:rFonts w:ascii="Calibri" w:eastAsia="Calibri" w:hAnsi="Calibri" w:cs="Calibri"/>
          <w:sz w:val="20"/>
          <w:szCs w:val="20"/>
        </w:rPr>
      </w:pPr>
    </w:p>
    <w:p w14:paraId="776A95B5" w14:textId="77777777" w:rsidR="00645CDD" w:rsidRDefault="00645CDD">
      <w:pPr>
        <w:spacing w:before="11"/>
        <w:rPr>
          <w:rFonts w:ascii="Calibri" w:eastAsia="Calibri" w:hAnsi="Calibri" w:cs="Calibri"/>
          <w:sz w:val="11"/>
          <w:szCs w:val="11"/>
        </w:rPr>
      </w:pPr>
    </w:p>
    <w:p w14:paraId="4EFE369E" w14:textId="492A5051" w:rsidR="00645CDD" w:rsidRDefault="003C242F">
      <w:pPr>
        <w:spacing w:line="200" w:lineRule="atLeast"/>
        <w:ind w:left="10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2BD4FE1D" wp14:editId="2FB4E10C">
                <wp:extent cx="923925" cy="379095"/>
                <wp:effectExtent l="0" t="0" r="3175" b="1905"/>
                <wp:docPr id="1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379095"/>
                          <a:chOff x="0" y="0"/>
                          <a:chExt cx="1455" cy="597"/>
                        </a:xfrm>
                      </wpg:grpSpPr>
                      <wpg:grpSp>
                        <wpg:cNvPr id="18" name="Group 14"/>
                        <wpg:cNvGrpSpPr>
                          <a:grpSpLocks/>
                        </wpg:cNvGrpSpPr>
                        <wpg:grpSpPr bwMode="auto">
                          <a:xfrm>
                            <a:off x="47" y="47"/>
                            <a:ext cx="1408" cy="550"/>
                            <a:chOff x="47" y="47"/>
                            <a:chExt cx="1408" cy="550"/>
                          </a:xfrm>
                        </wpg:grpSpPr>
                        <wps:wsp>
                          <wps:cNvPr id="19" name="Freeform 15"/>
                          <wps:cNvSpPr>
                            <a:spLocks/>
                          </wps:cNvSpPr>
                          <wps:spPr bwMode="auto">
                            <a:xfrm>
                              <a:off x="47" y="47"/>
                              <a:ext cx="1408" cy="550"/>
                            </a:xfrm>
                            <a:custGeom>
                              <a:avLst/>
                              <a:gdLst>
                                <a:gd name="T0" fmla="+- 0 140 47"/>
                                <a:gd name="T1" fmla="*/ T0 w 1408"/>
                                <a:gd name="T2" fmla="+- 0 47 47"/>
                                <a:gd name="T3" fmla="*/ 47 h 550"/>
                                <a:gd name="T4" fmla="+- 0 78 47"/>
                                <a:gd name="T5" fmla="*/ T4 w 1408"/>
                                <a:gd name="T6" fmla="+- 0 70 47"/>
                                <a:gd name="T7" fmla="*/ 70 h 550"/>
                                <a:gd name="T8" fmla="+- 0 48 47"/>
                                <a:gd name="T9" fmla="*/ T8 w 1408"/>
                                <a:gd name="T10" fmla="+- 0 127 47"/>
                                <a:gd name="T11" fmla="*/ 127 h 550"/>
                                <a:gd name="T12" fmla="+- 0 47 47"/>
                                <a:gd name="T13" fmla="*/ T12 w 1408"/>
                                <a:gd name="T14" fmla="+- 0 506 47"/>
                                <a:gd name="T15" fmla="*/ 506 h 550"/>
                                <a:gd name="T16" fmla="+- 0 50 47"/>
                                <a:gd name="T17" fmla="*/ T16 w 1408"/>
                                <a:gd name="T18" fmla="+- 0 528 47"/>
                                <a:gd name="T19" fmla="*/ 528 h 550"/>
                                <a:gd name="T20" fmla="+- 0 87 47"/>
                                <a:gd name="T21" fmla="*/ T20 w 1408"/>
                                <a:gd name="T22" fmla="+- 0 580 47"/>
                                <a:gd name="T23" fmla="*/ 580 h 550"/>
                                <a:gd name="T24" fmla="+- 0 1364 47"/>
                                <a:gd name="T25" fmla="*/ T24 w 1408"/>
                                <a:gd name="T26" fmla="+- 0 597 47"/>
                                <a:gd name="T27" fmla="*/ 597 h 550"/>
                                <a:gd name="T28" fmla="+- 0 1386 47"/>
                                <a:gd name="T29" fmla="*/ T28 w 1408"/>
                                <a:gd name="T30" fmla="+- 0 594 47"/>
                                <a:gd name="T31" fmla="*/ 594 h 550"/>
                                <a:gd name="T32" fmla="+- 0 1439 47"/>
                                <a:gd name="T33" fmla="*/ T32 w 1408"/>
                                <a:gd name="T34" fmla="+- 0 557 47"/>
                                <a:gd name="T35" fmla="*/ 557 h 550"/>
                                <a:gd name="T36" fmla="+- 0 1455 47"/>
                                <a:gd name="T37" fmla="*/ T36 w 1408"/>
                                <a:gd name="T38" fmla="+- 0 140 47"/>
                                <a:gd name="T39" fmla="*/ 140 h 550"/>
                                <a:gd name="T40" fmla="+- 0 1452 47"/>
                                <a:gd name="T41" fmla="*/ T40 w 1408"/>
                                <a:gd name="T42" fmla="+- 0 117 47"/>
                                <a:gd name="T43" fmla="*/ 117 h 550"/>
                                <a:gd name="T44" fmla="+- 0 1416 47"/>
                                <a:gd name="T45" fmla="*/ T44 w 1408"/>
                                <a:gd name="T46" fmla="+- 0 63 47"/>
                                <a:gd name="T47" fmla="*/ 63 h 550"/>
                                <a:gd name="T48" fmla="+- 0 140 47"/>
                                <a:gd name="T49" fmla="*/ T48 w 1408"/>
                                <a:gd name="T50" fmla="+- 0 47 47"/>
                                <a:gd name="T51" fmla="*/ 47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3" y="0"/>
                                  </a:moveTo>
                                  <a:lnTo>
                                    <a:pt x="31" y="23"/>
                                  </a:lnTo>
                                  <a:lnTo>
                                    <a:pt x="1" y="80"/>
                                  </a:lnTo>
                                  <a:lnTo>
                                    <a:pt x="0" y="459"/>
                                  </a:lnTo>
                                  <a:lnTo>
                                    <a:pt x="3" y="481"/>
                                  </a:lnTo>
                                  <a:lnTo>
                                    <a:pt x="40" y="533"/>
                                  </a:lnTo>
                                  <a:lnTo>
                                    <a:pt x="1317" y="550"/>
                                  </a:lnTo>
                                  <a:lnTo>
                                    <a:pt x="1339" y="547"/>
                                  </a:lnTo>
                                  <a:lnTo>
                                    <a:pt x="1392" y="510"/>
                                  </a:lnTo>
                                  <a:lnTo>
                                    <a:pt x="1408" y="93"/>
                                  </a:lnTo>
                                  <a:lnTo>
                                    <a:pt x="1405" y="70"/>
                                  </a:lnTo>
                                  <a:lnTo>
                                    <a:pt x="1369" y="16"/>
                                  </a:lnTo>
                                  <a:lnTo>
                                    <a:pt x="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2"/>
                        <wpg:cNvGrpSpPr>
                          <a:grpSpLocks/>
                        </wpg:cNvGrpSpPr>
                        <wpg:grpSpPr bwMode="auto">
                          <a:xfrm>
                            <a:off x="8" y="8"/>
                            <a:ext cx="1408" cy="550"/>
                            <a:chOff x="8" y="8"/>
                            <a:chExt cx="1408" cy="550"/>
                          </a:xfrm>
                        </wpg:grpSpPr>
                        <wps:wsp>
                          <wps:cNvPr id="21" name="Freeform 13"/>
                          <wps:cNvSpPr>
                            <a:spLocks/>
                          </wps:cNvSpPr>
                          <wps:spPr bwMode="auto">
                            <a:xfrm>
                              <a:off x="8" y="8"/>
                              <a:ext cx="1408" cy="550"/>
                            </a:xfrm>
                            <a:custGeom>
                              <a:avLst/>
                              <a:gdLst>
                                <a:gd name="T0" fmla="+- 0 99 8"/>
                                <a:gd name="T1" fmla="*/ T0 w 1408"/>
                                <a:gd name="T2" fmla="+- 0 8 8"/>
                                <a:gd name="T3" fmla="*/ 8 h 550"/>
                                <a:gd name="T4" fmla="+- 0 38 8"/>
                                <a:gd name="T5" fmla="*/ T4 w 1408"/>
                                <a:gd name="T6" fmla="+- 0 31 8"/>
                                <a:gd name="T7" fmla="*/ 31 h 550"/>
                                <a:gd name="T8" fmla="+- 0 8 8"/>
                                <a:gd name="T9" fmla="*/ T8 w 1408"/>
                                <a:gd name="T10" fmla="+- 0 88 8"/>
                                <a:gd name="T11" fmla="*/ 88 h 550"/>
                                <a:gd name="T12" fmla="+- 0 8 8"/>
                                <a:gd name="T13" fmla="*/ T12 w 1408"/>
                                <a:gd name="T14" fmla="+- 0 466 8"/>
                                <a:gd name="T15" fmla="*/ 466 h 550"/>
                                <a:gd name="T16" fmla="+- 0 10 8"/>
                                <a:gd name="T17" fmla="*/ T16 w 1408"/>
                                <a:gd name="T18" fmla="+- 0 489 8"/>
                                <a:gd name="T19" fmla="*/ 489 h 550"/>
                                <a:gd name="T20" fmla="+- 0 47 8"/>
                                <a:gd name="T21" fmla="*/ T20 w 1408"/>
                                <a:gd name="T22" fmla="+- 0 541 8"/>
                                <a:gd name="T23" fmla="*/ 541 h 550"/>
                                <a:gd name="T24" fmla="+- 0 1324 8"/>
                                <a:gd name="T25" fmla="*/ T24 w 1408"/>
                                <a:gd name="T26" fmla="+- 0 557 8"/>
                                <a:gd name="T27" fmla="*/ 557 h 550"/>
                                <a:gd name="T28" fmla="+- 0 1347 8"/>
                                <a:gd name="T29" fmla="*/ T28 w 1408"/>
                                <a:gd name="T30" fmla="+- 0 554 8"/>
                                <a:gd name="T31" fmla="*/ 554 h 550"/>
                                <a:gd name="T32" fmla="+- 0 1399 8"/>
                                <a:gd name="T33" fmla="*/ T32 w 1408"/>
                                <a:gd name="T34" fmla="+- 0 517 8"/>
                                <a:gd name="T35" fmla="*/ 517 h 550"/>
                                <a:gd name="T36" fmla="+- 0 1415 8"/>
                                <a:gd name="T37" fmla="*/ T36 w 1408"/>
                                <a:gd name="T38" fmla="+- 0 99 8"/>
                                <a:gd name="T39" fmla="*/ 99 h 550"/>
                                <a:gd name="T40" fmla="+- 0 1412 8"/>
                                <a:gd name="T41" fmla="*/ T40 w 1408"/>
                                <a:gd name="T42" fmla="+- 0 76 8"/>
                                <a:gd name="T43" fmla="*/ 76 h 550"/>
                                <a:gd name="T44" fmla="+- 0 1375 8"/>
                                <a:gd name="T45" fmla="*/ T44 w 1408"/>
                                <a:gd name="T46" fmla="+- 0 23 8"/>
                                <a:gd name="T47" fmla="*/ 23 h 550"/>
                                <a:gd name="T48" fmla="+- 0 99 8"/>
                                <a:gd name="T49" fmla="*/ T48 w 1408"/>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1" y="0"/>
                                  </a:moveTo>
                                  <a:lnTo>
                                    <a:pt x="30" y="23"/>
                                  </a:lnTo>
                                  <a:lnTo>
                                    <a:pt x="0" y="80"/>
                                  </a:lnTo>
                                  <a:lnTo>
                                    <a:pt x="0" y="458"/>
                                  </a:lnTo>
                                  <a:lnTo>
                                    <a:pt x="2" y="481"/>
                                  </a:lnTo>
                                  <a:lnTo>
                                    <a:pt x="39" y="533"/>
                                  </a:lnTo>
                                  <a:lnTo>
                                    <a:pt x="1316" y="549"/>
                                  </a:lnTo>
                                  <a:lnTo>
                                    <a:pt x="1339" y="546"/>
                                  </a:lnTo>
                                  <a:lnTo>
                                    <a:pt x="1391" y="509"/>
                                  </a:lnTo>
                                  <a:lnTo>
                                    <a:pt x="1407" y="91"/>
                                  </a:lnTo>
                                  <a:lnTo>
                                    <a:pt x="1404" y="68"/>
                                  </a:lnTo>
                                  <a:lnTo>
                                    <a:pt x="1367" y="15"/>
                                  </a:lnTo>
                                  <a:lnTo>
                                    <a:pt x="91" y="0"/>
                                  </a:lnTo>
                                  <a:close/>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9"/>
                        <wpg:cNvGrpSpPr>
                          <a:grpSpLocks/>
                        </wpg:cNvGrpSpPr>
                        <wpg:grpSpPr bwMode="auto">
                          <a:xfrm>
                            <a:off x="8" y="8"/>
                            <a:ext cx="1408" cy="550"/>
                            <a:chOff x="8" y="8"/>
                            <a:chExt cx="1408" cy="550"/>
                          </a:xfrm>
                        </wpg:grpSpPr>
                        <wps:wsp>
                          <wps:cNvPr id="23" name="Freeform 11"/>
                          <wps:cNvSpPr>
                            <a:spLocks/>
                          </wps:cNvSpPr>
                          <wps:spPr bwMode="auto">
                            <a:xfrm>
                              <a:off x="8" y="8"/>
                              <a:ext cx="1408" cy="550"/>
                            </a:xfrm>
                            <a:custGeom>
                              <a:avLst/>
                              <a:gdLst>
                                <a:gd name="T0" fmla="+- 0 99 8"/>
                                <a:gd name="T1" fmla="*/ T0 w 1408"/>
                                <a:gd name="T2" fmla="+- 0 8 8"/>
                                <a:gd name="T3" fmla="*/ 8 h 550"/>
                                <a:gd name="T4" fmla="+- 0 38 8"/>
                                <a:gd name="T5" fmla="*/ T4 w 1408"/>
                                <a:gd name="T6" fmla="+- 0 31 8"/>
                                <a:gd name="T7" fmla="*/ 31 h 550"/>
                                <a:gd name="T8" fmla="+- 0 8 8"/>
                                <a:gd name="T9" fmla="*/ T8 w 1408"/>
                                <a:gd name="T10" fmla="+- 0 88 8"/>
                                <a:gd name="T11" fmla="*/ 88 h 550"/>
                                <a:gd name="T12" fmla="+- 0 8 8"/>
                                <a:gd name="T13" fmla="*/ T12 w 1408"/>
                                <a:gd name="T14" fmla="+- 0 466 8"/>
                                <a:gd name="T15" fmla="*/ 466 h 550"/>
                                <a:gd name="T16" fmla="+- 0 10 8"/>
                                <a:gd name="T17" fmla="*/ T16 w 1408"/>
                                <a:gd name="T18" fmla="+- 0 489 8"/>
                                <a:gd name="T19" fmla="*/ 489 h 550"/>
                                <a:gd name="T20" fmla="+- 0 47 8"/>
                                <a:gd name="T21" fmla="*/ T20 w 1408"/>
                                <a:gd name="T22" fmla="+- 0 541 8"/>
                                <a:gd name="T23" fmla="*/ 541 h 550"/>
                                <a:gd name="T24" fmla="+- 0 1324 8"/>
                                <a:gd name="T25" fmla="*/ T24 w 1408"/>
                                <a:gd name="T26" fmla="+- 0 557 8"/>
                                <a:gd name="T27" fmla="*/ 557 h 550"/>
                                <a:gd name="T28" fmla="+- 0 1347 8"/>
                                <a:gd name="T29" fmla="*/ T28 w 1408"/>
                                <a:gd name="T30" fmla="+- 0 554 8"/>
                                <a:gd name="T31" fmla="*/ 554 h 550"/>
                                <a:gd name="T32" fmla="+- 0 1399 8"/>
                                <a:gd name="T33" fmla="*/ T32 w 1408"/>
                                <a:gd name="T34" fmla="+- 0 517 8"/>
                                <a:gd name="T35" fmla="*/ 517 h 550"/>
                                <a:gd name="T36" fmla="+- 0 1415 8"/>
                                <a:gd name="T37" fmla="*/ T36 w 1408"/>
                                <a:gd name="T38" fmla="+- 0 99 8"/>
                                <a:gd name="T39" fmla="*/ 99 h 550"/>
                                <a:gd name="T40" fmla="+- 0 1412 8"/>
                                <a:gd name="T41" fmla="*/ T40 w 1408"/>
                                <a:gd name="T42" fmla="+- 0 76 8"/>
                                <a:gd name="T43" fmla="*/ 76 h 550"/>
                                <a:gd name="T44" fmla="+- 0 1375 8"/>
                                <a:gd name="T45" fmla="*/ T44 w 1408"/>
                                <a:gd name="T46" fmla="+- 0 23 8"/>
                                <a:gd name="T47" fmla="*/ 23 h 550"/>
                                <a:gd name="T48" fmla="+- 0 99 8"/>
                                <a:gd name="T49" fmla="*/ T48 w 1408"/>
                                <a:gd name="T50" fmla="+- 0 8 8"/>
                                <a:gd name="T51" fmla="*/ 8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 h="550">
                                  <a:moveTo>
                                    <a:pt x="91" y="0"/>
                                  </a:moveTo>
                                  <a:lnTo>
                                    <a:pt x="30" y="23"/>
                                  </a:lnTo>
                                  <a:lnTo>
                                    <a:pt x="0" y="80"/>
                                  </a:lnTo>
                                  <a:lnTo>
                                    <a:pt x="0" y="458"/>
                                  </a:lnTo>
                                  <a:lnTo>
                                    <a:pt x="2" y="481"/>
                                  </a:lnTo>
                                  <a:lnTo>
                                    <a:pt x="39" y="533"/>
                                  </a:lnTo>
                                  <a:lnTo>
                                    <a:pt x="1316" y="549"/>
                                  </a:lnTo>
                                  <a:lnTo>
                                    <a:pt x="1339" y="546"/>
                                  </a:lnTo>
                                  <a:lnTo>
                                    <a:pt x="1391" y="509"/>
                                  </a:lnTo>
                                  <a:lnTo>
                                    <a:pt x="1407" y="91"/>
                                  </a:lnTo>
                                  <a:lnTo>
                                    <a:pt x="1404" y="68"/>
                                  </a:lnTo>
                                  <a:lnTo>
                                    <a:pt x="1367" y="15"/>
                                  </a:lnTo>
                                  <a:lnTo>
                                    <a:pt x="9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0"/>
                          <wps:cNvSpPr txBox="1">
                            <a:spLocks noChangeArrowheads="1"/>
                          </wps:cNvSpPr>
                          <wps:spPr bwMode="auto">
                            <a:xfrm>
                              <a:off x="0" y="0"/>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8AA55" w14:textId="77777777" w:rsidR="00E610EF" w:rsidRDefault="00E610EF">
                                <w:pPr>
                                  <w:spacing w:before="106"/>
                                  <w:ind w:left="177"/>
                                  <w:rPr>
                                    <w:rFonts w:ascii="Times New Roman" w:eastAsia="Times New Roman" w:hAnsi="Times New Roman" w:cs="Times New Roman"/>
                                    <w:sz w:val="24"/>
                                    <w:szCs w:val="24"/>
                                  </w:rPr>
                                </w:pPr>
                                <w:r>
                                  <w:rPr>
                                    <w:rFonts w:ascii="Times New Roman"/>
                                    <w:sz w:val="24"/>
                                  </w:rPr>
                                  <w:t>Procedure</w:t>
                                </w:r>
                              </w:p>
                            </w:txbxContent>
                          </wps:txbx>
                          <wps:bodyPr rot="0" vert="horz" wrap="square" lIns="0" tIns="0" rIns="0" bIns="0" anchor="t" anchorCtr="0" upright="1">
                            <a:noAutofit/>
                          </wps:bodyPr>
                        </wps:wsp>
                      </wpg:grpSp>
                    </wpg:wgp>
                  </a:graphicData>
                </a:graphic>
              </wp:inline>
            </w:drawing>
          </mc:Choice>
          <mc:Fallback>
            <w:pict>
              <v:group id="Group 8" o:spid="_x0000_s1074" style="width:72.75pt;height:29.85pt;mso-position-horizontal-relative:char;mso-position-vertical-relative:line" coordsize="145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">
                <v:group id="Group 14" o:spid="_x0000_s1075" style="position:absolute;left:47;top:47;width:1408;height:550" coordorigin="47,47"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5" o:spid="_x0000_s1076" style="position:absolute;left:47;top:47;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kZL8A&#10;AADbAAAADwAAAGRycy9kb3ducmV2LnhtbERPS4vCMBC+C/6HMMLeNO2CRaux6IK4h734Ao9DM31g&#10;MylN1PrvN4LgbT6+5yyz3jTiTp2rLSuIJxEI4tzqmksFp+N2PAPhPLLGxjIpeJKDbDUcLDHV9sF7&#10;uh98KUIIuxQVVN63qZQur8igm9iWOHCF7Qz6ALtS6g4fIdw08juKEmmw5tBQYUs/FeXXw80oqKeX&#10;cxGfnpZlcdytE9okf/teqa9Rv16A8NT7j/jt/tVh/hxev4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SRkvwAAANsAAAAPAAAAAAAAAAAAAAAAAJgCAABkcnMvZG93bnJl&#10;di54bWxQSwUGAAAAAAQABAD1AAAAhAMAAAAA&#10;" path="m93,l31,23,1,80,,459r3,22l40,533r1277,17l1339,547r53,-37l1408,93r-3,-23l1369,16,93,xe" fillcolor="gray" stroked="f">
                    <v:path arrowok="t" o:connecttype="custom" o:connectlocs="93,47;31,70;1,127;0,506;3,528;40,580;1317,597;1339,594;1392,557;1408,140;1405,117;1369,63;93,47" o:connectangles="0,0,0,0,0,0,0,0,0,0,0,0,0"/>
                  </v:shape>
                </v:group>
                <v:group id="Group 12" o:spid="_x0000_s1077" style="position:absolute;left:8;top:8;width:1408;height:550" coordorigin="8,8"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 o:spid="_x0000_s1078" style="position:absolute;left:8;top:8;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0cGsQA&#10;AADbAAAADwAAAGRycy9kb3ducmV2LnhtbESPQWvCQBSE7wX/w/KE3pqNgQSJWUXE0hykUOult0f2&#10;mUSzb0N2q+u/7xYKPQ4z8w1TbYIZxI0m11tWsEhSEMSN1T23Ck6fry9LEM4jaxwsk4IHOdisZ08V&#10;ltre+YNuR9+KCGFXooLO+7GU0jUdGXSJHYmjd7aTQR/l1Eo94T3CzSCzNC2kwZ7jQocj7Tpqrsdv&#10;oyA/nMxbts8L3dThelmGLzm+50o9z8N2BcJT8P/hv3atFWQ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HBrEAAAA2wAAAA8AAAAAAAAAAAAAAAAAmAIAAGRycy9k&#10;b3ducmV2LnhtbFBLBQYAAAAABAAEAPUAAACJAwAAAAA=&#10;" path="m91,l30,23,,80,,458r2,23l39,533r1277,16l1339,546r52,-37l1407,91r-3,-23l1367,15,91,xe" fillcolor="#c3d69b" stroked="f">
                    <v:path arrowok="t" o:connecttype="custom" o:connectlocs="91,8;30,31;0,88;0,466;2,489;39,541;1316,557;1339,554;1391,517;1407,99;1404,76;1367,23;91,8" o:connectangles="0,0,0,0,0,0,0,0,0,0,0,0,0"/>
                  </v:shape>
                </v:group>
                <v:group id="Group 9" o:spid="_x0000_s1079" style="position:absolute;left:8;top:8;width:1408;height:550" coordorigin="8,8" coordsize="1408,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1" o:spid="_x0000_s1080" style="position:absolute;left:8;top:8;width:1408;height:550;visibility:visible;mso-wrap-style:square;v-text-anchor:top" coordsize="140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p+cYA&#10;AADbAAAADwAAAGRycy9kb3ducmV2LnhtbESPT2vCQBTE74V+h+UJvRTdaCGV6CoipC20F/+it0f2&#10;mYRm34bdbUy/vSsUehxm5jfMfNmbRnTkfG1ZwXiUgCAurK65VLDf5cMpCB+QNTaWScEveVguHh/m&#10;mGl75Q1121CKCGGfoYIqhDaT0hcVGfQj2xJH72KdwRClK6V2eI1w08hJkqTSYM1xocKW1hUV39sf&#10;oyBJX5+P+Vd7znX61r1fTk6uD59KPQ361QxEoD78h//aH1rB5AX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p+cYAAADbAAAADwAAAAAAAAAAAAAAAACYAgAAZHJz&#10;L2Rvd25yZXYueG1sUEsFBgAAAAAEAAQA9QAAAIsDAAAAAA==&#10;" path="m91,l30,23,,80,,458r2,23l39,533r1277,16l1339,546r52,-37l1407,91r-3,-23l1367,15,91,xe" filled="f">
                    <v:path arrowok="t" o:connecttype="custom" o:connectlocs="91,8;30,31;0,88;0,466;2,489;39,541;1316,557;1339,554;1391,517;1407,99;1404,76;1367,23;91,8" o:connectangles="0,0,0,0,0,0,0,0,0,0,0,0,0"/>
                  </v:shape>
                  <v:shape id="Text Box 10" o:spid="_x0000_s1081" type="#_x0000_t202" style="position:absolute;width:1455;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4738AA55" w14:textId="77777777" w:rsidR="00E610EF" w:rsidRDefault="00E610EF">
                          <w:pPr>
                            <w:spacing w:before="106"/>
                            <w:ind w:left="177"/>
                            <w:rPr>
                              <w:rFonts w:ascii="Times New Roman" w:eastAsia="Times New Roman" w:hAnsi="Times New Roman" w:cs="Times New Roman"/>
                              <w:sz w:val="24"/>
                              <w:szCs w:val="24"/>
                            </w:rPr>
                          </w:pPr>
                          <w:r>
                            <w:rPr>
                              <w:rFonts w:ascii="Times New Roman"/>
                              <w:sz w:val="24"/>
                            </w:rPr>
                            <w:t>Procedure</w:t>
                          </w:r>
                        </w:p>
                      </w:txbxContent>
                    </v:textbox>
                  </v:shape>
                </v:group>
                <w10:anchorlock/>
              </v:group>
            </w:pict>
          </mc:Fallback>
        </mc:AlternateContent>
      </w:r>
    </w:p>
    <w:p w14:paraId="09821A9A" w14:textId="5B672C6E" w:rsidR="00645CDD" w:rsidRDefault="003C242F">
      <w:pPr>
        <w:pStyle w:val="BodyText"/>
        <w:spacing w:before="179"/>
        <w:ind w:left="179" w:right="160"/>
      </w:pPr>
      <w:r>
        <w:t>The</w:t>
      </w:r>
      <w:r>
        <w:rPr>
          <w:spacing w:val="-5"/>
        </w:rPr>
        <w:t xml:space="preserve"> </w:t>
      </w:r>
      <w:r>
        <w:t>object</w:t>
      </w:r>
      <w:r>
        <w:rPr>
          <w:spacing w:val="-5"/>
        </w:rPr>
        <w:t xml:space="preserve"> </w:t>
      </w:r>
      <w:r>
        <w:t>is</w:t>
      </w:r>
      <w:r>
        <w:rPr>
          <w:spacing w:val="-5"/>
        </w:rPr>
        <w:t xml:space="preserve"> </w:t>
      </w:r>
      <w:r>
        <w:t>to</w:t>
      </w:r>
      <w:r>
        <w:rPr>
          <w:spacing w:val="-5"/>
        </w:rPr>
        <w:t xml:space="preserve"> </w:t>
      </w:r>
      <w:r>
        <w:t>calculate</w:t>
      </w:r>
      <w:r>
        <w:rPr>
          <w:spacing w:val="-5"/>
        </w:rPr>
        <w:t xml:space="preserve"> </w:t>
      </w:r>
      <w:r>
        <w:t>the</w:t>
      </w:r>
      <w:r>
        <w:rPr>
          <w:spacing w:val="-5"/>
        </w:rPr>
        <w:t xml:space="preserve"> </w:t>
      </w:r>
      <w:r>
        <w:rPr>
          <w:spacing w:val="-1"/>
        </w:rPr>
        <w:t>material</w:t>
      </w:r>
      <w:r>
        <w:rPr>
          <w:spacing w:val="-5"/>
        </w:rPr>
        <w:t xml:space="preserve"> </w:t>
      </w:r>
      <w:r>
        <w:rPr>
          <w:spacing w:val="-1"/>
        </w:rPr>
        <w:t>stiffness</w:t>
      </w:r>
      <w:r>
        <w:rPr>
          <w:spacing w:val="-5"/>
        </w:rPr>
        <w:t xml:space="preserve"> </w:t>
      </w:r>
      <w:r>
        <w:t>of</w:t>
      </w:r>
      <w:r>
        <w:rPr>
          <w:spacing w:val="-5"/>
        </w:rPr>
        <w:t xml:space="preserve"> </w:t>
      </w:r>
      <w:r>
        <w:t>several</w:t>
      </w:r>
      <w:r>
        <w:rPr>
          <w:spacing w:val="-5"/>
        </w:rPr>
        <w:t xml:space="preserve"> </w:t>
      </w:r>
      <w:r>
        <w:t>species</w:t>
      </w:r>
      <w:r>
        <w:rPr>
          <w:spacing w:val="-5"/>
        </w:rPr>
        <w:t xml:space="preserve"> </w:t>
      </w:r>
      <w:r>
        <w:t>of</w:t>
      </w:r>
      <w:r>
        <w:rPr>
          <w:spacing w:val="-5"/>
        </w:rPr>
        <w:t xml:space="preserve"> </w:t>
      </w:r>
      <w:r>
        <w:t>wood</w:t>
      </w:r>
      <w:r>
        <w:rPr>
          <w:spacing w:val="-5"/>
        </w:rPr>
        <w:t xml:space="preserve"> </w:t>
      </w:r>
      <w:r>
        <w:t>and</w:t>
      </w:r>
      <w:r>
        <w:rPr>
          <w:spacing w:val="-5"/>
        </w:rPr>
        <w:t xml:space="preserve"> </w:t>
      </w:r>
      <w:r>
        <w:t>to</w:t>
      </w:r>
      <w:r>
        <w:rPr>
          <w:spacing w:val="-5"/>
        </w:rPr>
        <w:t xml:space="preserve"> </w:t>
      </w:r>
      <w:r>
        <w:t>compare</w:t>
      </w:r>
      <w:r>
        <w:rPr>
          <w:spacing w:val="-5"/>
        </w:rPr>
        <w:t xml:space="preserve"> </w:t>
      </w:r>
      <w:r>
        <w:t>the</w:t>
      </w:r>
      <w:r>
        <w:rPr>
          <w:spacing w:val="27"/>
          <w:w w:val="99"/>
        </w:rPr>
        <w:t xml:space="preserve"> </w:t>
      </w:r>
      <w:r>
        <w:t>stiffness</w:t>
      </w:r>
      <w:r>
        <w:rPr>
          <w:spacing w:val="-5"/>
        </w:rPr>
        <w:t xml:space="preserve"> </w:t>
      </w:r>
      <w:r>
        <w:t>to</w:t>
      </w:r>
      <w:r>
        <w:rPr>
          <w:spacing w:val="-5"/>
        </w:rPr>
        <w:t xml:space="preserve"> </w:t>
      </w:r>
      <w:r>
        <w:t>weigh</w:t>
      </w:r>
      <w:r>
        <w:rPr>
          <w:spacing w:val="-5"/>
        </w:rPr>
        <w:t xml:space="preserve"> </w:t>
      </w:r>
      <w:r>
        <w:t>ratios.</w:t>
      </w:r>
      <w:r>
        <w:rPr>
          <w:spacing w:val="49"/>
        </w:rPr>
        <w:t xml:space="preserve"> </w:t>
      </w:r>
      <w:r>
        <w:t>The</w:t>
      </w:r>
      <w:r>
        <w:rPr>
          <w:spacing w:val="-5"/>
        </w:rPr>
        <w:t xml:space="preserve"> </w:t>
      </w:r>
      <w:r>
        <w:t>stiffness</w:t>
      </w:r>
      <w:r>
        <w:rPr>
          <w:spacing w:val="-5"/>
        </w:rPr>
        <w:t xml:space="preserve"> </w:t>
      </w:r>
      <w:r>
        <w:t>of</w:t>
      </w:r>
      <w:r>
        <w:rPr>
          <w:spacing w:val="-4"/>
        </w:rPr>
        <w:t xml:space="preserve"> </w:t>
      </w:r>
      <w:r>
        <w:rPr>
          <w:spacing w:val="-1"/>
        </w:rPr>
        <w:t>structure</w:t>
      </w:r>
      <w:r>
        <w:rPr>
          <w:spacing w:val="-5"/>
        </w:rPr>
        <w:t xml:space="preserve"> </w:t>
      </w:r>
      <w:r>
        <w:t>(like</w:t>
      </w:r>
      <w:r>
        <w:rPr>
          <w:spacing w:val="-5"/>
        </w:rPr>
        <w:t xml:space="preserve"> </w:t>
      </w:r>
      <w:r>
        <w:t>a</w:t>
      </w:r>
      <w:r>
        <w:rPr>
          <w:spacing w:val="-5"/>
        </w:rPr>
        <w:t xml:space="preserve"> </w:t>
      </w:r>
      <w:r>
        <w:t>small</w:t>
      </w:r>
      <w:r>
        <w:rPr>
          <w:spacing w:val="-5"/>
        </w:rPr>
        <w:t xml:space="preserve"> </w:t>
      </w:r>
      <w:r>
        <w:t>wood</w:t>
      </w:r>
      <w:r>
        <w:rPr>
          <w:spacing w:val="-5"/>
        </w:rPr>
        <w:t xml:space="preserve"> </w:t>
      </w:r>
      <w:r>
        <w:rPr>
          <w:spacing w:val="-1"/>
        </w:rPr>
        <w:t>beam)</w:t>
      </w:r>
      <w:r>
        <w:rPr>
          <w:spacing w:val="-5"/>
        </w:rPr>
        <w:t xml:space="preserve"> </w:t>
      </w:r>
      <w:r>
        <w:t>is</w:t>
      </w:r>
      <w:r>
        <w:rPr>
          <w:spacing w:val="-5"/>
        </w:rPr>
        <w:t xml:space="preserve"> </w:t>
      </w:r>
      <w:r>
        <w:t>determined</w:t>
      </w:r>
      <w:r>
        <w:rPr>
          <w:spacing w:val="-4"/>
        </w:rPr>
        <w:t xml:space="preserve"> </w:t>
      </w:r>
      <w:r>
        <w:t>by</w:t>
      </w:r>
      <w:r>
        <w:rPr>
          <w:spacing w:val="-5"/>
        </w:rPr>
        <w:t xml:space="preserve"> </w:t>
      </w:r>
      <w:r>
        <w:t>its</w:t>
      </w:r>
      <w:r>
        <w:rPr>
          <w:spacing w:val="23"/>
          <w:w w:val="99"/>
        </w:rPr>
        <w:t xml:space="preserve"> </w:t>
      </w:r>
      <w:r>
        <w:rPr>
          <w:spacing w:val="-1"/>
        </w:rPr>
        <w:t>geometry</w:t>
      </w:r>
      <w:r>
        <w:rPr>
          <w:spacing w:val="-6"/>
        </w:rPr>
        <w:t xml:space="preserve"> </w:t>
      </w:r>
      <w:r>
        <w:t>and</w:t>
      </w:r>
      <w:r>
        <w:rPr>
          <w:spacing w:val="-6"/>
        </w:rPr>
        <w:t xml:space="preserve"> </w:t>
      </w:r>
      <w:r>
        <w:t>the</w:t>
      </w:r>
      <w:r>
        <w:rPr>
          <w:spacing w:val="-5"/>
        </w:rPr>
        <w:t xml:space="preserve"> </w:t>
      </w:r>
      <w:r>
        <w:rPr>
          <w:spacing w:val="-1"/>
        </w:rPr>
        <w:t>material</w:t>
      </w:r>
      <w:r>
        <w:rPr>
          <w:spacing w:val="-6"/>
        </w:rPr>
        <w:t xml:space="preserve"> </w:t>
      </w:r>
      <w:r>
        <w:t>stiffness.</w:t>
      </w:r>
      <w:r>
        <w:rPr>
          <w:spacing w:val="49"/>
        </w:rPr>
        <w:t xml:space="preserve"> </w:t>
      </w:r>
      <w:r>
        <w:t>All</w:t>
      </w:r>
      <w:r>
        <w:rPr>
          <w:spacing w:val="-6"/>
        </w:rPr>
        <w:t xml:space="preserve"> </w:t>
      </w:r>
      <w:r>
        <w:t>the</w:t>
      </w:r>
      <w:r>
        <w:rPr>
          <w:spacing w:val="-5"/>
        </w:rPr>
        <w:t xml:space="preserve"> </w:t>
      </w:r>
      <w:r>
        <w:rPr>
          <w:spacing w:val="-1"/>
        </w:rPr>
        <w:t>beams</w:t>
      </w:r>
      <w:r>
        <w:rPr>
          <w:spacing w:val="-6"/>
        </w:rPr>
        <w:t xml:space="preserve"> </w:t>
      </w:r>
      <w:r>
        <w:t>should</w:t>
      </w:r>
      <w:r>
        <w:rPr>
          <w:spacing w:val="-6"/>
        </w:rPr>
        <w:t xml:space="preserve"> </w:t>
      </w:r>
      <w:r>
        <w:t>be</w:t>
      </w:r>
      <w:r>
        <w:rPr>
          <w:spacing w:val="-5"/>
        </w:rPr>
        <w:t xml:space="preserve"> </w:t>
      </w:r>
      <w:r>
        <w:t>the</w:t>
      </w:r>
      <w:r>
        <w:rPr>
          <w:spacing w:val="-6"/>
        </w:rPr>
        <w:t xml:space="preserve"> </w:t>
      </w:r>
      <w:r>
        <w:rPr>
          <w:spacing w:val="-1"/>
        </w:rPr>
        <w:t>same</w:t>
      </w:r>
      <w:r>
        <w:rPr>
          <w:spacing w:val="-6"/>
        </w:rPr>
        <w:t xml:space="preserve"> </w:t>
      </w:r>
      <w:r>
        <w:t>length</w:t>
      </w:r>
      <w:r>
        <w:rPr>
          <w:spacing w:val="-5"/>
        </w:rPr>
        <w:t xml:space="preserve"> </w:t>
      </w:r>
      <w:r>
        <w:t>and</w:t>
      </w:r>
      <w:r>
        <w:rPr>
          <w:spacing w:val="-6"/>
        </w:rPr>
        <w:t xml:space="preserve"> </w:t>
      </w:r>
      <w:r>
        <w:t>cross-sectional</w:t>
      </w:r>
      <w:r>
        <w:rPr>
          <w:spacing w:val="37"/>
          <w:w w:val="99"/>
        </w:rPr>
        <w:t xml:space="preserve"> </w:t>
      </w:r>
      <w:r>
        <w:t>shape,</w:t>
      </w:r>
      <w:r>
        <w:rPr>
          <w:spacing w:val="-6"/>
        </w:rPr>
        <w:t xml:space="preserve"> </w:t>
      </w:r>
      <w:r>
        <w:t>so</w:t>
      </w:r>
      <w:r>
        <w:rPr>
          <w:spacing w:val="-5"/>
        </w:rPr>
        <w:t xml:space="preserve"> </w:t>
      </w:r>
      <w:r>
        <w:rPr>
          <w:spacing w:val="-1"/>
        </w:rPr>
        <w:t>any</w:t>
      </w:r>
      <w:r>
        <w:rPr>
          <w:spacing w:val="-5"/>
        </w:rPr>
        <w:t xml:space="preserve"> </w:t>
      </w:r>
      <w:r>
        <w:t>differences</w:t>
      </w:r>
      <w:r>
        <w:rPr>
          <w:spacing w:val="-5"/>
        </w:rPr>
        <w:t xml:space="preserve"> </w:t>
      </w:r>
      <w:r>
        <w:t>in</w:t>
      </w:r>
      <w:r>
        <w:rPr>
          <w:spacing w:val="-5"/>
        </w:rPr>
        <w:t xml:space="preserve"> </w:t>
      </w:r>
      <w:r>
        <w:t>stiffness</w:t>
      </w:r>
      <w:r>
        <w:rPr>
          <w:spacing w:val="-6"/>
        </w:rPr>
        <w:t xml:space="preserve"> </w:t>
      </w:r>
      <w:r>
        <w:t>are</w:t>
      </w:r>
      <w:r>
        <w:rPr>
          <w:spacing w:val="-5"/>
        </w:rPr>
        <w:t xml:space="preserve"> </w:t>
      </w:r>
      <w:r>
        <w:t>due</w:t>
      </w:r>
      <w:r>
        <w:rPr>
          <w:spacing w:val="-5"/>
        </w:rPr>
        <w:t xml:space="preserve"> </w:t>
      </w:r>
      <w:r>
        <w:t>to</w:t>
      </w:r>
      <w:r>
        <w:rPr>
          <w:spacing w:val="-5"/>
        </w:rPr>
        <w:t xml:space="preserve"> </w:t>
      </w:r>
      <w:r>
        <w:t>the</w:t>
      </w:r>
      <w:r>
        <w:rPr>
          <w:spacing w:val="-5"/>
        </w:rPr>
        <w:t xml:space="preserve"> </w:t>
      </w:r>
      <w:r>
        <w:rPr>
          <w:spacing w:val="-1"/>
        </w:rPr>
        <w:t>material</w:t>
      </w:r>
      <w:r>
        <w:rPr>
          <w:spacing w:val="-5"/>
        </w:rPr>
        <w:t xml:space="preserve"> </w:t>
      </w:r>
      <w:r>
        <w:t>properties.</w:t>
      </w:r>
      <w:r>
        <w:rPr>
          <w:spacing w:val="48"/>
        </w:rPr>
        <w:t xml:space="preserve"> </w:t>
      </w:r>
      <w:r>
        <w:t>The</w:t>
      </w:r>
      <w:r>
        <w:rPr>
          <w:spacing w:val="-5"/>
        </w:rPr>
        <w:t xml:space="preserve"> </w:t>
      </w:r>
      <w:r>
        <w:rPr>
          <w:spacing w:val="-1"/>
        </w:rPr>
        <w:t>material</w:t>
      </w:r>
      <w:r>
        <w:rPr>
          <w:spacing w:val="-5"/>
        </w:rPr>
        <w:t xml:space="preserve"> </w:t>
      </w:r>
      <w:r>
        <w:rPr>
          <w:spacing w:val="-1"/>
        </w:rPr>
        <w:t>stiffness</w:t>
      </w:r>
      <w:r>
        <w:rPr>
          <w:spacing w:val="-5"/>
        </w:rPr>
        <w:t xml:space="preserve"> </w:t>
      </w:r>
      <w:r>
        <w:t>is</w:t>
      </w:r>
      <w:r>
        <w:rPr>
          <w:spacing w:val="43"/>
          <w:w w:val="99"/>
        </w:rPr>
        <w:t xml:space="preserve"> </w:t>
      </w:r>
      <w:r>
        <w:t>called</w:t>
      </w:r>
      <w:r>
        <w:rPr>
          <w:spacing w:val="-8"/>
        </w:rPr>
        <w:t xml:space="preserve"> </w:t>
      </w:r>
      <w:r>
        <w:t>the</w:t>
      </w:r>
      <w:r>
        <w:rPr>
          <w:spacing w:val="-7"/>
        </w:rPr>
        <w:t xml:space="preserve"> </w:t>
      </w:r>
      <w:r>
        <w:rPr>
          <w:spacing w:val="-1"/>
        </w:rPr>
        <w:t>modulus</w:t>
      </w:r>
      <w:r>
        <w:rPr>
          <w:spacing w:val="-7"/>
        </w:rPr>
        <w:t xml:space="preserve"> </w:t>
      </w:r>
      <w:r>
        <w:t>of</w:t>
      </w:r>
      <w:r>
        <w:rPr>
          <w:spacing w:val="-7"/>
        </w:rPr>
        <w:t xml:space="preserve"> </w:t>
      </w:r>
      <w:r>
        <w:t>elasticity.</w:t>
      </w:r>
      <w:r w:rsidR="00083873">
        <w:t xml:space="preserve">  The stiffness due to the cross-sectional shape of the beam is called the area moment of inertia.</w:t>
      </w:r>
    </w:p>
    <w:p w14:paraId="5F433932" w14:textId="77777777" w:rsidR="00645CDD" w:rsidRDefault="00645CDD">
      <w:pPr>
        <w:rPr>
          <w:rFonts w:ascii="Times New Roman" w:eastAsia="Times New Roman" w:hAnsi="Times New Roman" w:cs="Times New Roman"/>
          <w:sz w:val="24"/>
          <w:szCs w:val="24"/>
        </w:rPr>
      </w:pPr>
    </w:p>
    <w:p w14:paraId="30F6164C" w14:textId="77777777" w:rsidR="00645CDD" w:rsidRDefault="003C242F">
      <w:pPr>
        <w:pStyle w:val="BodyText"/>
        <w:ind w:left="179"/>
      </w:pPr>
      <w:r>
        <w:t>The</w:t>
      </w:r>
      <w:r>
        <w:rPr>
          <w:spacing w:val="-8"/>
        </w:rPr>
        <w:t xml:space="preserve"> </w:t>
      </w:r>
      <w:r>
        <w:rPr>
          <w:spacing w:val="-1"/>
        </w:rPr>
        <w:t>procedure</w:t>
      </w:r>
      <w:r>
        <w:rPr>
          <w:spacing w:val="-8"/>
        </w:rPr>
        <w:t xml:space="preserve"> </w:t>
      </w:r>
      <w:r>
        <w:rPr>
          <w:spacing w:val="-1"/>
        </w:rPr>
        <w:t>is:</w:t>
      </w:r>
    </w:p>
    <w:p w14:paraId="6BC220FF" w14:textId="77777777" w:rsidR="00645CDD" w:rsidRDefault="00645CDD">
      <w:pPr>
        <w:rPr>
          <w:rFonts w:ascii="Times New Roman" w:eastAsia="Times New Roman" w:hAnsi="Times New Roman" w:cs="Times New Roman"/>
          <w:sz w:val="24"/>
          <w:szCs w:val="24"/>
        </w:rPr>
      </w:pPr>
    </w:p>
    <w:p w14:paraId="1178CA1B" w14:textId="46354112" w:rsidR="00645CDD" w:rsidRDefault="003C242F">
      <w:pPr>
        <w:pStyle w:val="BodyText"/>
        <w:numPr>
          <w:ilvl w:val="1"/>
          <w:numId w:val="2"/>
        </w:numPr>
        <w:tabs>
          <w:tab w:val="left" w:pos="900"/>
        </w:tabs>
        <w:ind w:right="246"/>
        <w:jc w:val="left"/>
      </w:pPr>
      <w:r>
        <w:t>Using</w:t>
      </w:r>
      <w:r>
        <w:rPr>
          <w:spacing w:val="-5"/>
        </w:rPr>
        <w:t xml:space="preserve"> </w:t>
      </w:r>
      <w:r>
        <w:t>the</w:t>
      </w:r>
      <w:r>
        <w:rPr>
          <w:spacing w:val="-5"/>
        </w:rPr>
        <w:t xml:space="preserve"> </w:t>
      </w:r>
      <w:r>
        <w:t>caliper,</w:t>
      </w:r>
      <w:r>
        <w:rPr>
          <w:spacing w:val="-5"/>
        </w:rPr>
        <w:t xml:space="preserve"> </w:t>
      </w:r>
      <w:r>
        <w:t>determine</w:t>
      </w:r>
      <w:r>
        <w:rPr>
          <w:spacing w:val="-4"/>
        </w:rPr>
        <w:t xml:space="preserve"> </w:t>
      </w:r>
      <w:r>
        <w:t>the</w:t>
      </w:r>
      <w:r>
        <w:rPr>
          <w:spacing w:val="-5"/>
        </w:rPr>
        <w:t xml:space="preserve"> </w:t>
      </w:r>
      <w:r>
        <w:t>width</w:t>
      </w:r>
      <w:r>
        <w:rPr>
          <w:spacing w:val="-5"/>
        </w:rPr>
        <w:t xml:space="preserve"> </w:t>
      </w:r>
      <w:r>
        <w:t>and</w:t>
      </w:r>
      <w:r>
        <w:rPr>
          <w:spacing w:val="-4"/>
        </w:rPr>
        <w:t xml:space="preserve"> </w:t>
      </w:r>
      <w:r>
        <w:rPr>
          <w:spacing w:val="-1"/>
        </w:rPr>
        <w:t>thickness</w:t>
      </w:r>
      <w:r>
        <w:rPr>
          <w:spacing w:val="-5"/>
        </w:rPr>
        <w:t xml:space="preserve"> </w:t>
      </w:r>
      <w:r>
        <w:t>of</w:t>
      </w:r>
      <w:r>
        <w:rPr>
          <w:spacing w:val="-5"/>
        </w:rPr>
        <w:t xml:space="preserve"> </w:t>
      </w:r>
      <w:r>
        <w:t>two</w:t>
      </w:r>
      <w:r>
        <w:rPr>
          <w:spacing w:val="-5"/>
        </w:rPr>
        <w:t xml:space="preserve"> </w:t>
      </w:r>
      <w:r>
        <w:rPr>
          <w:spacing w:val="-1"/>
        </w:rPr>
        <w:t>specimens.</w:t>
      </w:r>
      <w:r>
        <w:rPr>
          <w:spacing w:val="50"/>
        </w:rPr>
        <w:t xml:space="preserve"> </w:t>
      </w:r>
      <w:r>
        <w:t>It</w:t>
      </w:r>
      <w:r>
        <w:rPr>
          <w:spacing w:val="-5"/>
        </w:rPr>
        <w:t xml:space="preserve"> </w:t>
      </w:r>
      <w:r>
        <w:t>is</w:t>
      </w:r>
      <w:r>
        <w:rPr>
          <w:spacing w:val="-4"/>
        </w:rPr>
        <w:t xml:space="preserve"> </w:t>
      </w:r>
      <w:r>
        <w:t>a</w:t>
      </w:r>
      <w:r>
        <w:rPr>
          <w:spacing w:val="-5"/>
        </w:rPr>
        <w:t xml:space="preserve"> </w:t>
      </w:r>
      <w:r>
        <w:t>good</w:t>
      </w:r>
      <w:r>
        <w:rPr>
          <w:spacing w:val="-5"/>
        </w:rPr>
        <w:t xml:space="preserve"> </w:t>
      </w:r>
      <w:r>
        <w:t>idea</w:t>
      </w:r>
      <w:r>
        <w:rPr>
          <w:spacing w:val="33"/>
          <w:w w:val="99"/>
        </w:rPr>
        <w:t xml:space="preserve"> </w:t>
      </w:r>
      <w:r>
        <w:t>to</w:t>
      </w:r>
      <w:r>
        <w:rPr>
          <w:spacing w:val="-7"/>
        </w:rPr>
        <w:t xml:space="preserve"> </w:t>
      </w:r>
      <w:r>
        <w:t>write</w:t>
      </w:r>
      <w:r>
        <w:rPr>
          <w:spacing w:val="-6"/>
        </w:rPr>
        <w:t xml:space="preserve"> </w:t>
      </w:r>
      <w:r>
        <w:t>dimensions</w:t>
      </w:r>
      <w:r>
        <w:rPr>
          <w:spacing w:val="-6"/>
        </w:rPr>
        <w:t xml:space="preserve"> </w:t>
      </w:r>
      <w:r>
        <w:t>right</w:t>
      </w:r>
      <w:r>
        <w:rPr>
          <w:spacing w:val="-7"/>
        </w:rPr>
        <w:t xml:space="preserve"> </w:t>
      </w:r>
      <w:r>
        <w:t>on</w:t>
      </w:r>
      <w:r>
        <w:rPr>
          <w:spacing w:val="-6"/>
        </w:rPr>
        <w:t xml:space="preserve"> </w:t>
      </w:r>
      <w:r>
        <w:t>the</w:t>
      </w:r>
      <w:r>
        <w:rPr>
          <w:spacing w:val="-6"/>
        </w:rPr>
        <w:t xml:space="preserve"> </w:t>
      </w:r>
      <w:r>
        <w:rPr>
          <w:spacing w:val="-1"/>
        </w:rPr>
        <w:t>specimens</w:t>
      </w:r>
      <w:r w:rsidR="007E5074">
        <w:rPr>
          <w:spacing w:val="-1"/>
        </w:rPr>
        <w:t>.  If you want to speed the activity, you can provide the specimens with the dimensions already written on them.</w:t>
      </w:r>
    </w:p>
    <w:p w14:paraId="61EE1DD6" w14:textId="77777777" w:rsidR="00645CDD" w:rsidRDefault="00645CDD">
      <w:pPr>
        <w:spacing w:before="3"/>
        <w:rPr>
          <w:rFonts w:ascii="Times New Roman" w:eastAsia="Times New Roman" w:hAnsi="Times New Roman" w:cs="Times New Roman"/>
          <w:sz w:val="24"/>
          <w:szCs w:val="24"/>
        </w:rPr>
      </w:pPr>
    </w:p>
    <w:p w14:paraId="06FB8525" w14:textId="77777777" w:rsidR="00645CDD" w:rsidRDefault="003C242F">
      <w:pPr>
        <w:spacing w:line="200" w:lineRule="atLeast"/>
        <w:ind w:left="9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72947D6" wp14:editId="75B5A951">
            <wp:extent cx="4884654" cy="2778347"/>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4884654" cy="2778347"/>
                    </a:xfrm>
                    <a:prstGeom prst="rect">
                      <a:avLst/>
                    </a:prstGeom>
                  </pic:spPr>
                </pic:pic>
              </a:graphicData>
            </a:graphic>
          </wp:inline>
        </w:drawing>
      </w:r>
    </w:p>
    <w:p w14:paraId="7A2F8D37" w14:textId="77777777" w:rsidR="00645CDD" w:rsidRDefault="00645CDD">
      <w:pPr>
        <w:rPr>
          <w:rFonts w:ascii="Times New Roman" w:eastAsia="Times New Roman" w:hAnsi="Times New Roman" w:cs="Times New Roman"/>
          <w:sz w:val="24"/>
          <w:szCs w:val="24"/>
        </w:rPr>
      </w:pPr>
    </w:p>
    <w:p w14:paraId="0D4980B4" w14:textId="5E922008" w:rsidR="00645CDD" w:rsidRDefault="007E5074" w:rsidP="007E5074">
      <w:pPr>
        <w:ind w:left="539" w:firstLine="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Units:  To be consistent with international standards, it makes sense to do all measurements and calculations in metric units.   All </w:t>
      </w:r>
      <w:r w:rsidR="00A46BB1">
        <w:rPr>
          <w:rFonts w:ascii="Times New Roman" w:eastAsia="Times New Roman" w:hAnsi="Times New Roman" w:cs="Times New Roman"/>
          <w:sz w:val="24"/>
          <w:szCs w:val="24"/>
        </w:rPr>
        <w:t>forces</w:t>
      </w:r>
      <w:r>
        <w:rPr>
          <w:rFonts w:ascii="Times New Roman" w:eastAsia="Times New Roman" w:hAnsi="Times New Roman" w:cs="Times New Roman"/>
          <w:sz w:val="24"/>
          <w:szCs w:val="24"/>
        </w:rPr>
        <w:t xml:space="preserve"> should be in </w:t>
      </w:r>
      <w:proofErr w:type="spellStart"/>
      <w:r>
        <w:rPr>
          <w:rFonts w:ascii="Times New Roman" w:eastAsia="Times New Roman" w:hAnsi="Times New Roman" w:cs="Times New Roman"/>
          <w:sz w:val="24"/>
          <w:szCs w:val="24"/>
        </w:rPr>
        <w:t>Newtons</w:t>
      </w:r>
      <w:proofErr w:type="spellEnd"/>
      <w:r>
        <w:rPr>
          <w:rFonts w:ascii="Times New Roman" w:eastAsia="Times New Roman" w:hAnsi="Times New Roman" w:cs="Times New Roman"/>
          <w:sz w:val="24"/>
          <w:szCs w:val="24"/>
        </w:rPr>
        <w:t>, all masses should be in kilograms and all</w:t>
      </w:r>
      <w:r w:rsidR="00CB0C44">
        <w:rPr>
          <w:rFonts w:ascii="Times New Roman" w:eastAsia="Times New Roman" w:hAnsi="Times New Roman" w:cs="Times New Roman"/>
          <w:sz w:val="24"/>
          <w:szCs w:val="24"/>
        </w:rPr>
        <w:t xml:space="preserve"> lengths should be in meters.</w:t>
      </w:r>
    </w:p>
    <w:p w14:paraId="57DB2778" w14:textId="77777777" w:rsidR="00645CDD" w:rsidRDefault="00645CDD">
      <w:pPr>
        <w:spacing w:before="2"/>
        <w:rPr>
          <w:rFonts w:ascii="Times New Roman" w:eastAsia="Times New Roman" w:hAnsi="Times New Roman" w:cs="Times New Roman"/>
          <w:sz w:val="26"/>
          <w:szCs w:val="26"/>
        </w:rPr>
      </w:pPr>
    </w:p>
    <w:p w14:paraId="6CDEE50C" w14:textId="3CEEA93C" w:rsidR="00645CDD" w:rsidRPr="00F34235" w:rsidRDefault="009B58F4" w:rsidP="00F34235">
      <w:pPr>
        <w:pStyle w:val="BodyText"/>
        <w:numPr>
          <w:ilvl w:val="1"/>
          <w:numId w:val="2"/>
        </w:numPr>
        <w:tabs>
          <w:tab w:val="left" w:pos="900"/>
        </w:tabs>
        <w:spacing w:before="3"/>
        <w:ind w:right="361"/>
        <w:jc w:val="left"/>
        <w:rPr>
          <w:rFonts w:cs="Times New Roman"/>
        </w:rPr>
      </w:pPr>
      <w:r>
        <w:t>Use a laboratory</w:t>
      </w:r>
      <w:r w:rsidR="003C242F" w:rsidRPr="00F34235">
        <w:rPr>
          <w:spacing w:val="-5"/>
        </w:rPr>
        <w:t xml:space="preserve"> </w:t>
      </w:r>
      <w:r>
        <w:t>scale to</w:t>
      </w:r>
      <w:r w:rsidR="003C242F" w:rsidRPr="00F34235">
        <w:rPr>
          <w:spacing w:val="-5"/>
        </w:rPr>
        <w:t xml:space="preserve"> </w:t>
      </w:r>
      <w:r w:rsidR="003C242F">
        <w:t>weigh</w:t>
      </w:r>
      <w:r w:rsidR="003C242F" w:rsidRPr="00F34235">
        <w:rPr>
          <w:spacing w:val="-5"/>
        </w:rPr>
        <w:t xml:space="preserve"> </w:t>
      </w:r>
      <w:r w:rsidR="003C242F">
        <w:t>each</w:t>
      </w:r>
      <w:r w:rsidR="003C242F" w:rsidRPr="00F34235">
        <w:rPr>
          <w:spacing w:val="-5"/>
        </w:rPr>
        <w:t xml:space="preserve"> </w:t>
      </w:r>
      <w:r w:rsidR="003C242F">
        <w:t>of</w:t>
      </w:r>
      <w:r w:rsidR="003C242F" w:rsidRPr="00F34235">
        <w:rPr>
          <w:spacing w:val="-5"/>
        </w:rPr>
        <w:t xml:space="preserve"> </w:t>
      </w:r>
      <w:r w:rsidR="003C242F">
        <w:t>your</w:t>
      </w:r>
      <w:r w:rsidR="003C242F" w:rsidRPr="00F34235">
        <w:rPr>
          <w:spacing w:val="-6"/>
        </w:rPr>
        <w:t xml:space="preserve"> </w:t>
      </w:r>
      <w:r w:rsidR="003C242F" w:rsidRPr="00F34235">
        <w:rPr>
          <w:spacing w:val="-1"/>
        </w:rPr>
        <w:t>specimens.</w:t>
      </w:r>
      <w:r w:rsidR="003C242F" w:rsidRPr="00F34235">
        <w:rPr>
          <w:spacing w:val="50"/>
        </w:rPr>
        <w:t xml:space="preserve"> </w:t>
      </w:r>
      <w:r w:rsidR="003C242F">
        <w:t>You’ll</w:t>
      </w:r>
      <w:r w:rsidR="003C242F" w:rsidRPr="00F34235">
        <w:rPr>
          <w:spacing w:val="-5"/>
        </w:rPr>
        <w:t xml:space="preserve"> </w:t>
      </w:r>
      <w:r w:rsidR="003C242F">
        <w:t>need</w:t>
      </w:r>
      <w:r w:rsidR="003C242F" w:rsidRPr="00F34235">
        <w:rPr>
          <w:spacing w:val="-5"/>
        </w:rPr>
        <w:t xml:space="preserve"> </w:t>
      </w:r>
      <w:r w:rsidR="003C242F">
        <w:t>to</w:t>
      </w:r>
      <w:r w:rsidR="003C242F" w:rsidRPr="00F34235">
        <w:rPr>
          <w:spacing w:val="-6"/>
        </w:rPr>
        <w:t xml:space="preserve"> </w:t>
      </w:r>
      <w:r w:rsidR="003C242F">
        <w:t>keep</w:t>
      </w:r>
      <w:r w:rsidR="003C242F" w:rsidRPr="00F34235">
        <w:rPr>
          <w:spacing w:val="-6"/>
        </w:rPr>
        <w:t xml:space="preserve"> </w:t>
      </w:r>
      <w:r w:rsidR="003C242F">
        <w:lastRenderedPageBreak/>
        <w:t>track</w:t>
      </w:r>
      <w:r w:rsidR="003C242F" w:rsidRPr="00F34235">
        <w:rPr>
          <w:spacing w:val="-6"/>
        </w:rPr>
        <w:t xml:space="preserve"> </w:t>
      </w:r>
      <w:r w:rsidR="003C242F">
        <w:t>of</w:t>
      </w:r>
      <w:r w:rsidR="003C242F" w:rsidRPr="00F34235">
        <w:rPr>
          <w:spacing w:val="28"/>
          <w:w w:val="99"/>
        </w:rPr>
        <w:t xml:space="preserve"> </w:t>
      </w:r>
      <w:r w:rsidR="003C242F">
        <w:t>the</w:t>
      </w:r>
      <w:r w:rsidR="003C242F" w:rsidRPr="00F34235">
        <w:rPr>
          <w:spacing w:val="-6"/>
        </w:rPr>
        <w:t xml:space="preserve"> </w:t>
      </w:r>
      <w:r w:rsidR="003C242F" w:rsidRPr="00F34235">
        <w:rPr>
          <w:spacing w:val="-1"/>
        </w:rPr>
        <w:t>specimens,</w:t>
      </w:r>
      <w:r w:rsidR="003C242F" w:rsidRPr="00F34235">
        <w:rPr>
          <w:spacing w:val="-5"/>
        </w:rPr>
        <w:t xml:space="preserve"> </w:t>
      </w:r>
      <w:r w:rsidR="003C242F">
        <w:t>so</w:t>
      </w:r>
      <w:r w:rsidR="003C242F" w:rsidRPr="00F34235">
        <w:rPr>
          <w:spacing w:val="-5"/>
        </w:rPr>
        <w:t xml:space="preserve"> </w:t>
      </w:r>
      <w:r w:rsidR="003C242F">
        <w:t>you</w:t>
      </w:r>
      <w:r w:rsidR="003C242F" w:rsidRPr="00F34235">
        <w:rPr>
          <w:spacing w:val="-5"/>
        </w:rPr>
        <w:t xml:space="preserve"> </w:t>
      </w:r>
      <w:r w:rsidR="003C242F">
        <w:t>should</w:t>
      </w:r>
      <w:r w:rsidR="003C242F" w:rsidRPr="00F34235">
        <w:rPr>
          <w:spacing w:val="-6"/>
        </w:rPr>
        <w:t xml:space="preserve"> </w:t>
      </w:r>
      <w:r w:rsidR="003C242F" w:rsidRPr="00F34235">
        <w:rPr>
          <w:spacing w:val="-1"/>
        </w:rPr>
        <w:t>number</w:t>
      </w:r>
      <w:r w:rsidR="003C242F" w:rsidRPr="00F34235">
        <w:rPr>
          <w:spacing w:val="-5"/>
        </w:rPr>
        <w:t xml:space="preserve"> </w:t>
      </w:r>
      <w:r w:rsidR="003C242F">
        <w:t>or</w:t>
      </w:r>
      <w:r w:rsidR="003C242F" w:rsidRPr="00F34235">
        <w:rPr>
          <w:spacing w:val="-5"/>
        </w:rPr>
        <w:t xml:space="preserve"> </w:t>
      </w:r>
      <w:r w:rsidR="003C242F">
        <w:t>label</w:t>
      </w:r>
      <w:r w:rsidR="003C242F" w:rsidRPr="00F34235">
        <w:rPr>
          <w:spacing w:val="-5"/>
        </w:rPr>
        <w:t xml:space="preserve"> </w:t>
      </w:r>
      <w:r w:rsidR="003C242F" w:rsidRPr="00F34235">
        <w:rPr>
          <w:spacing w:val="-1"/>
        </w:rPr>
        <w:t>them.</w:t>
      </w:r>
      <w:r w:rsidR="003C242F" w:rsidRPr="00F34235">
        <w:rPr>
          <w:spacing w:val="49"/>
        </w:rPr>
        <w:t xml:space="preserve"> </w:t>
      </w:r>
      <w:r w:rsidR="003C242F">
        <w:t>Record</w:t>
      </w:r>
      <w:r w:rsidR="003C242F" w:rsidRPr="00F34235">
        <w:rPr>
          <w:spacing w:val="-5"/>
        </w:rPr>
        <w:t xml:space="preserve"> </w:t>
      </w:r>
      <w:r w:rsidR="003C242F">
        <w:t>the</w:t>
      </w:r>
      <w:r w:rsidR="003C242F" w:rsidRPr="00F34235">
        <w:rPr>
          <w:spacing w:val="-5"/>
        </w:rPr>
        <w:t xml:space="preserve"> </w:t>
      </w:r>
      <w:r w:rsidR="009564E8">
        <w:t xml:space="preserve">weights in kilograms (which is </w:t>
      </w:r>
      <w:r w:rsidR="00F34235">
        <w:t xml:space="preserve">actually </w:t>
      </w:r>
      <w:r w:rsidR="009564E8">
        <w:t xml:space="preserve">mass, not weight).  </w:t>
      </w:r>
    </w:p>
    <w:p w14:paraId="50B2DEBC" w14:textId="428D9E2F" w:rsidR="00F34235" w:rsidRPr="00F34235" w:rsidRDefault="003C242F" w:rsidP="00F34235">
      <w:pPr>
        <w:pStyle w:val="BodyText"/>
        <w:numPr>
          <w:ilvl w:val="1"/>
          <w:numId w:val="2"/>
        </w:numPr>
        <w:tabs>
          <w:tab w:val="left" w:pos="900"/>
        </w:tabs>
        <w:spacing w:line="276" w:lineRule="exact"/>
        <w:ind w:left="480" w:right="184"/>
        <w:jc w:val="left"/>
      </w:pPr>
      <w:r>
        <w:t>You’ll</w:t>
      </w:r>
      <w:r w:rsidRPr="00F34235">
        <w:rPr>
          <w:spacing w:val="-6"/>
        </w:rPr>
        <w:t xml:space="preserve"> </w:t>
      </w:r>
      <w:r>
        <w:t>need</w:t>
      </w:r>
      <w:r w:rsidRPr="00F34235">
        <w:rPr>
          <w:spacing w:val="-6"/>
        </w:rPr>
        <w:t xml:space="preserve"> </w:t>
      </w:r>
      <w:r>
        <w:t>to</w:t>
      </w:r>
      <w:r w:rsidRPr="00F34235">
        <w:rPr>
          <w:spacing w:val="-6"/>
        </w:rPr>
        <w:t xml:space="preserve"> </w:t>
      </w:r>
      <w:r>
        <w:t>know</w:t>
      </w:r>
      <w:r w:rsidRPr="00F34235">
        <w:rPr>
          <w:spacing w:val="-5"/>
        </w:rPr>
        <w:t xml:space="preserve"> </w:t>
      </w:r>
      <w:r>
        <w:t>the</w:t>
      </w:r>
      <w:r w:rsidRPr="00F34235">
        <w:rPr>
          <w:spacing w:val="-6"/>
        </w:rPr>
        <w:t xml:space="preserve"> </w:t>
      </w:r>
      <w:r>
        <w:t>density</w:t>
      </w:r>
      <w:r w:rsidRPr="00F34235">
        <w:rPr>
          <w:spacing w:val="-6"/>
        </w:rPr>
        <w:t xml:space="preserve"> </w:t>
      </w:r>
      <w:r>
        <w:t>of</w:t>
      </w:r>
      <w:r w:rsidRPr="00F34235">
        <w:rPr>
          <w:spacing w:val="-5"/>
        </w:rPr>
        <w:t xml:space="preserve"> </w:t>
      </w:r>
      <w:r>
        <w:t>each</w:t>
      </w:r>
      <w:r w:rsidRPr="00F34235">
        <w:rPr>
          <w:spacing w:val="-4"/>
        </w:rPr>
        <w:t xml:space="preserve"> </w:t>
      </w:r>
      <w:r>
        <w:t>of</w:t>
      </w:r>
      <w:r w:rsidRPr="00F34235">
        <w:rPr>
          <w:spacing w:val="-5"/>
        </w:rPr>
        <w:t xml:space="preserve"> </w:t>
      </w:r>
      <w:r>
        <w:t>the</w:t>
      </w:r>
      <w:r w:rsidRPr="00F34235">
        <w:rPr>
          <w:spacing w:val="-5"/>
        </w:rPr>
        <w:t xml:space="preserve"> </w:t>
      </w:r>
      <w:r>
        <w:t>wood</w:t>
      </w:r>
      <w:r w:rsidRPr="00F34235">
        <w:rPr>
          <w:spacing w:val="-5"/>
        </w:rPr>
        <w:t xml:space="preserve"> </w:t>
      </w:r>
      <w:r w:rsidRPr="00F34235">
        <w:rPr>
          <w:spacing w:val="-1"/>
        </w:rPr>
        <w:t>specimens.</w:t>
      </w:r>
      <w:r w:rsidRPr="00F34235">
        <w:rPr>
          <w:spacing w:val="51"/>
        </w:rPr>
        <w:t xml:space="preserve"> </w:t>
      </w:r>
      <w:r>
        <w:t>Calculate</w:t>
      </w:r>
      <w:r w:rsidRPr="00F34235">
        <w:rPr>
          <w:spacing w:val="-5"/>
        </w:rPr>
        <w:t xml:space="preserve"> </w:t>
      </w:r>
      <w:r>
        <w:t>the</w:t>
      </w:r>
      <w:r w:rsidRPr="00F34235">
        <w:rPr>
          <w:spacing w:val="-5"/>
        </w:rPr>
        <w:t xml:space="preserve"> </w:t>
      </w:r>
      <w:r w:rsidRPr="00F34235">
        <w:rPr>
          <w:spacing w:val="-1"/>
        </w:rPr>
        <w:t>volume</w:t>
      </w:r>
      <w:r w:rsidRPr="00F34235">
        <w:rPr>
          <w:spacing w:val="-5"/>
        </w:rPr>
        <w:t xml:space="preserve"> </w:t>
      </w:r>
      <w:r>
        <w:t>in</w:t>
      </w:r>
      <w:r w:rsidRPr="00F34235">
        <w:rPr>
          <w:spacing w:val="25"/>
          <w:w w:val="99"/>
        </w:rPr>
        <w:t xml:space="preserve"> </w:t>
      </w:r>
      <w:r w:rsidR="00F34235">
        <w:rPr>
          <w:spacing w:val="-1"/>
        </w:rPr>
        <w:t>m</w:t>
      </w:r>
      <w:r w:rsidRPr="00F34235">
        <w:rPr>
          <w:spacing w:val="-1"/>
          <w:position w:val="11"/>
          <w:sz w:val="16"/>
          <w:szCs w:val="16"/>
        </w:rPr>
        <w:t>3</w:t>
      </w:r>
      <w:r w:rsidRPr="00F34235">
        <w:rPr>
          <w:spacing w:val="15"/>
          <w:position w:val="11"/>
          <w:sz w:val="16"/>
          <w:szCs w:val="16"/>
        </w:rPr>
        <w:t xml:space="preserve"> </w:t>
      </w:r>
      <w:r>
        <w:t>for</w:t>
      </w:r>
      <w:r w:rsidRPr="00F34235">
        <w:rPr>
          <w:spacing w:val="-5"/>
        </w:rPr>
        <w:t xml:space="preserve"> </w:t>
      </w:r>
      <w:r>
        <w:t>each</w:t>
      </w:r>
      <w:r w:rsidRPr="00F34235">
        <w:rPr>
          <w:spacing w:val="-5"/>
        </w:rPr>
        <w:t xml:space="preserve"> </w:t>
      </w:r>
      <w:r w:rsidRPr="00F34235">
        <w:rPr>
          <w:spacing w:val="-1"/>
        </w:rPr>
        <w:t>specimen.</w:t>
      </w:r>
      <w:r w:rsidRPr="00F34235">
        <w:rPr>
          <w:spacing w:val="51"/>
        </w:rPr>
        <w:t xml:space="preserve"> </w:t>
      </w:r>
      <w:r>
        <w:t>Divide</w:t>
      </w:r>
      <w:r w:rsidRPr="00F34235">
        <w:rPr>
          <w:spacing w:val="-5"/>
        </w:rPr>
        <w:t xml:space="preserve"> </w:t>
      </w:r>
      <w:r>
        <w:t>the</w:t>
      </w:r>
      <w:r w:rsidRPr="00F34235">
        <w:rPr>
          <w:spacing w:val="-5"/>
        </w:rPr>
        <w:t xml:space="preserve"> </w:t>
      </w:r>
      <w:r w:rsidR="009A3E81">
        <w:t>mass</w:t>
      </w:r>
      <w:r w:rsidRPr="00F34235">
        <w:rPr>
          <w:spacing w:val="-5"/>
        </w:rPr>
        <w:t xml:space="preserve"> </w:t>
      </w:r>
      <w:r>
        <w:t>by</w:t>
      </w:r>
      <w:r w:rsidRPr="00F34235">
        <w:rPr>
          <w:spacing w:val="-5"/>
        </w:rPr>
        <w:t xml:space="preserve"> </w:t>
      </w:r>
      <w:r>
        <w:t>the</w:t>
      </w:r>
      <w:r w:rsidRPr="00F34235">
        <w:rPr>
          <w:spacing w:val="-5"/>
        </w:rPr>
        <w:t xml:space="preserve"> </w:t>
      </w:r>
      <w:r w:rsidRPr="00F34235">
        <w:rPr>
          <w:spacing w:val="-1"/>
        </w:rPr>
        <w:t>volume</w:t>
      </w:r>
      <w:r w:rsidRPr="00F34235">
        <w:rPr>
          <w:spacing w:val="-5"/>
        </w:rPr>
        <w:t xml:space="preserve"> </w:t>
      </w:r>
      <w:r>
        <w:t>to</w:t>
      </w:r>
      <w:r w:rsidRPr="00F34235">
        <w:rPr>
          <w:spacing w:val="-4"/>
        </w:rPr>
        <w:t xml:space="preserve"> </w:t>
      </w:r>
      <w:r>
        <w:t>get</w:t>
      </w:r>
      <w:r w:rsidR="00A10786" w:rsidRPr="00F34235">
        <w:rPr>
          <w:spacing w:val="-5"/>
        </w:rPr>
        <w:t xml:space="preserve"> </w:t>
      </w:r>
      <w:r w:rsidR="009A3E81">
        <w:rPr>
          <w:spacing w:val="-5"/>
        </w:rPr>
        <w:t xml:space="preserve">mass </w:t>
      </w:r>
      <w:r w:rsidRPr="00F34235">
        <w:rPr>
          <w:spacing w:val="-1"/>
        </w:rPr>
        <w:t>density.</w:t>
      </w:r>
      <w:r w:rsidRPr="00F34235">
        <w:rPr>
          <w:spacing w:val="45"/>
          <w:w w:val="99"/>
        </w:rPr>
        <w:t xml:space="preserve"> </w:t>
      </w:r>
      <w:r>
        <w:t>Record</w:t>
      </w:r>
      <w:r w:rsidRPr="00F34235">
        <w:rPr>
          <w:spacing w:val="-7"/>
        </w:rPr>
        <w:t xml:space="preserve"> </w:t>
      </w:r>
      <w:r>
        <w:t>the</w:t>
      </w:r>
      <w:r w:rsidR="00A10786" w:rsidRPr="00F34235">
        <w:rPr>
          <w:spacing w:val="-7"/>
        </w:rPr>
        <w:t xml:space="preserve"> </w:t>
      </w:r>
      <w:r w:rsidRPr="00F34235">
        <w:rPr>
          <w:spacing w:val="-1"/>
        </w:rPr>
        <w:t>density</w:t>
      </w:r>
      <w:r w:rsidRPr="00F34235">
        <w:rPr>
          <w:spacing w:val="-7"/>
        </w:rPr>
        <w:t xml:space="preserve"> </w:t>
      </w:r>
      <w:r>
        <w:t>for</w:t>
      </w:r>
      <w:r w:rsidRPr="00F34235">
        <w:rPr>
          <w:spacing w:val="-6"/>
        </w:rPr>
        <w:t xml:space="preserve"> </w:t>
      </w:r>
      <w:r>
        <w:t>each</w:t>
      </w:r>
      <w:r w:rsidRPr="00F34235">
        <w:rPr>
          <w:spacing w:val="-7"/>
        </w:rPr>
        <w:t xml:space="preserve"> </w:t>
      </w:r>
      <w:r w:rsidRPr="00F34235">
        <w:rPr>
          <w:spacing w:val="-1"/>
        </w:rPr>
        <w:t>specimen.</w:t>
      </w:r>
    </w:p>
    <w:p w14:paraId="1C8F8840" w14:textId="77777777" w:rsidR="00F34235" w:rsidRDefault="00F34235" w:rsidP="00F34235">
      <w:pPr>
        <w:pStyle w:val="ListParagraph"/>
      </w:pPr>
    </w:p>
    <w:p w14:paraId="125ABB28" w14:textId="345EC2E6" w:rsidR="00645CDD" w:rsidRDefault="003C242F" w:rsidP="007809F7">
      <w:pPr>
        <w:pStyle w:val="BodyText"/>
        <w:numPr>
          <w:ilvl w:val="1"/>
          <w:numId w:val="2"/>
        </w:numPr>
        <w:tabs>
          <w:tab w:val="left" w:pos="900"/>
        </w:tabs>
        <w:spacing w:line="276" w:lineRule="exact"/>
        <w:ind w:left="480" w:right="184"/>
        <w:jc w:val="left"/>
      </w:pPr>
      <w:r>
        <w:t>The</w:t>
      </w:r>
      <w:r w:rsidRPr="00F34235">
        <w:rPr>
          <w:spacing w:val="-6"/>
        </w:rPr>
        <w:t xml:space="preserve"> </w:t>
      </w:r>
      <w:r w:rsidRPr="00F34235">
        <w:rPr>
          <w:spacing w:val="-1"/>
        </w:rPr>
        <w:t>most</w:t>
      </w:r>
      <w:r w:rsidRPr="00F34235">
        <w:rPr>
          <w:spacing w:val="-6"/>
        </w:rPr>
        <w:t xml:space="preserve"> </w:t>
      </w:r>
      <w:r>
        <w:t>complicated</w:t>
      </w:r>
      <w:r w:rsidRPr="00F34235">
        <w:rPr>
          <w:spacing w:val="-6"/>
        </w:rPr>
        <w:t xml:space="preserve"> </w:t>
      </w:r>
      <w:r w:rsidRPr="00F34235">
        <w:rPr>
          <w:spacing w:val="-1"/>
        </w:rPr>
        <w:t>measurement</w:t>
      </w:r>
      <w:r w:rsidRPr="00F34235">
        <w:rPr>
          <w:spacing w:val="-6"/>
        </w:rPr>
        <w:t xml:space="preserve"> </w:t>
      </w:r>
      <w:r>
        <w:t>is</w:t>
      </w:r>
      <w:r w:rsidRPr="00F34235">
        <w:rPr>
          <w:spacing w:val="-5"/>
        </w:rPr>
        <w:t xml:space="preserve"> </w:t>
      </w:r>
      <w:r w:rsidRPr="00F34235">
        <w:rPr>
          <w:spacing w:val="-1"/>
        </w:rPr>
        <w:t>recording</w:t>
      </w:r>
      <w:r w:rsidRPr="00F34235">
        <w:rPr>
          <w:spacing w:val="-6"/>
        </w:rPr>
        <w:t xml:space="preserve"> </w:t>
      </w:r>
      <w:r w:rsidRPr="00F34235">
        <w:rPr>
          <w:spacing w:val="-1"/>
        </w:rPr>
        <w:t>displacement</w:t>
      </w:r>
      <w:r w:rsidRPr="00F34235">
        <w:rPr>
          <w:spacing w:val="-6"/>
        </w:rPr>
        <w:t xml:space="preserve"> </w:t>
      </w:r>
      <w:r>
        <w:t>due</w:t>
      </w:r>
      <w:r w:rsidRPr="00F34235">
        <w:rPr>
          <w:spacing w:val="-6"/>
        </w:rPr>
        <w:t xml:space="preserve"> </w:t>
      </w:r>
      <w:r>
        <w:t>to</w:t>
      </w:r>
      <w:r w:rsidRPr="00F34235">
        <w:rPr>
          <w:spacing w:val="-6"/>
        </w:rPr>
        <w:t xml:space="preserve"> </w:t>
      </w:r>
      <w:r>
        <w:t>a</w:t>
      </w:r>
      <w:r w:rsidRPr="00F34235">
        <w:rPr>
          <w:spacing w:val="-5"/>
        </w:rPr>
        <w:t xml:space="preserve"> </w:t>
      </w:r>
      <w:r w:rsidRPr="00F34235">
        <w:rPr>
          <w:spacing w:val="-1"/>
        </w:rPr>
        <w:t>load.</w:t>
      </w:r>
      <w:r w:rsidR="008B0BE5">
        <w:rPr>
          <w:spacing w:val="47"/>
        </w:rPr>
        <w:t xml:space="preserve"> Clamp the specimen onto the table with a C clamp so 25 mm of the wood specimen is on the table with the rest </w:t>
      </w:r>
      <w:r w:rsidR="007809F7">
        <w:rPr>
          <w:spacing w:val="47"/>
        </w:rPr>
        <w:t xml:space="preserve">of the sample suspended over the edge of the table. Place the </w:t>
      </w:r>
      <w:r w:rsidR="007809F7" w:rsidRPr="007809F7">
        <w:rPr>
          <w:spacing w:val="51"/>
        </w:rPr>
        <w:t xml:space="preserve">Vernier </w:t>
      </w:r>
      <w:r w:rsidR="007809F7">
        <w:rPr>
          <w:spacing w:val="51"/>
        </w:rPr>
        <w:t xml:space="preserve">Motion detector on the floor or on a chair directly below the very outside end of the wood specimen. Make sure the motion detector is picking up the end of the wood specimen. Push the specimen up and down while watching the reading on the LabQuest to see if the reading changes as the specimen if </w:t>
      </w:r>
      <w:r w:rsidR="002F2AAF">
        <w:rPr>
          <w:spacing w:val="51"/>
        </w:rPr>
        <w:t>bent.</w:t>
      </w:r>
      <w:r w:rsidR="002F2AAF">
        <w:t xml:space="preserve"> Be</w:t>
      </w:r>
      <w:r w:rsidRPr="007809F7">
        <w:rPr>
          <w:spacing w:val="-4"/>
        </w:rPr>
        <w:t xml:space="preserve"> </w:t>
      </w:r>
      <w:r>
        <w:t>sure</w:t>
      </w:r>
      <w:r w:rsidRPr="007809F7">
        <w:rPr>
          <w:spacing w:val="-4"/>
        </w:rPr>
        <w:t xml:space="preserve"> </w:t>
      </w:r>
      <w:r>
        <w:t>that</w:t>
      </w:r>
      <w:r w:rsidRPr="007809F7">
        <w:rPr>
          <w:spacing w:val="-5"/>
        </w:rPr>
        <w:t xml:space="preserve"> </w:t>
      </w:r>
      <w:r>
        <w:t>the</w:t>
      </w:r>
      <w:r w:rsidRPr="007809F7">
        <w:rPr>
          <w:spacing w:val="-4"/>
        </w:rPr>
        <w:t xml:space="preserve"> </w:t>
      </w:r>
      <w:r>
        <w:t>edge</w:t>
      </w:r>
      <w:r w:rsidRPr="007809F7">
        <w:rPr>
          <w:spacing w:val="-4"/>
        </w:rPr>
        <w:t xml:space="preserve"> </w:t>
      </w:r>
      <w:r>
        <w:t>of</w:t>
      </w:r>
      <w:r w:rsidRPr="007809F7">
        <w:rPr>
          <w:spacing w:val="-4"/>
        </w:rPr>
        <w:t xml:space="preserve"> </w:t>
      </w:r>
      <w:r>
        <w:t>the</w:t>
      </w:r>
      <w:r w:rsidRPr="007809F7">
        <w:rPr>
          <w:spacing w:val="-4"/>
        </w:rPr>
        <w:t xml:space="preserve"> </w:t>
      </w:r>
      <w:r>
        <w:t>table</w:t>
      </w:r>
      <w:r w:rsidRPr="007809F7">
        <w:rPr>
          <w:spacing w:val="-4"/>
        </w:rPr>
        <w:t xml:space="preserve"> </w:t>
      </w:r>
      <w:r>
        <w:t>is</w:t>
      </w:r>
      <w:r w:rsidRPr="007809F7">
        <w:rPr>
          <w:w w:val="99"/>
        </w:rPr>
        <w:t xml:space="preserve"> </w:t>
      </w:r>
      <w:r>
        <w:t>a</w:t>
      </w:r>
      <w:r w:rsidRPr="007809F7">
        <w:rPr>
          <w:spacing w:val="-5"/>
        </w:rPr>
        <w:t xml:space="preserve"> </w:t>
      </w:r>
      <w:r>
        <w:t>90</w:t>
      </w:r>
      <w:r w:rsidRPr="007809F7">
        <w:rPr>
          <w:spacing w:val="-4"/>
        </w:rPr>
        <w:t xml:space="preserve"> </w:t>
      </w:r>
      <w:r>
        <w:t>degree</w:t>
      </w:r>
      <w:r w:rsidRPr="007809F7">
        <w:rPr>
          <w:spacing w:val="-4"/>
        </w:rPr>
        <w:t xml:space="preserve"> </w:t>
      </w:r>
      <w:r>
        <w:t>corner</w:t>
      </w:r>
      <w:r w:rsidRPr="007809F7">
        <w:rPr>
          <w:spacing w:val="-5"/>
        </w:rPr>
        <w:t xml:space="preserve"> </w:t>
      </w:r>
      <w:r>
        <w:t>to</w:t>
      </w:r>
      <w:r w:rsidRPr="007809F7">
        <w:rPr>
          <w:spacing w:val="-4"/>
        </w:rPr>
        <w:t xml:space="preserve"> </w:t>
      </w:r>
      <w:r>
        <w:t>form</w:t>
      </w:r>
      <w:r w:rsidRPr="007809F7">
        <w:rPr>
          <w:spacing w:val="-4"/>
        </w:rPr>
        <w:t xml:space="preserve"> </w:t>
      </w:r>
      <w:r>
        <w:t>a</w:t>
      </w:r>
      <w:r w:rsidRPr="007809F7">
        <w:rPr>
          <w:spacing w:val="-5"/>
        </w:rPr>
        <w:t xml:space="preserve"> </w:t>
      </w:r>
      <w:r>
        <w:t>good</w:t>
      </w:r>
      <w:r w:rsidRPr="007809F7">
        <w:rPr>
          <w:spacing w:val="-4"/>
        </w:rPr>
        <w:t xml:space="preserve"> </w:t>
      </w:r>
      <w:r>
        <w:t>boundary</w:t>
      </w:r>
      <w:r w:rsidRPr="007809F7">
        <w:rPr>
          <w:spacing w:val="-4"/>
        </w:rPr>
        <w:t xml:space="preserve"> </w:t>
      </w:r>
      <w:r w:rsidRPr="007809F7">
        <w:rPr>
          <w:spacing w:val="-1"/>
        </w:rPr>
        <w:t>condition.</w:t>
      </w:r>
      <w:r w:rsidRPr="007809F7">
        <w:rPr>
          <w:spacing w:val="50"/>
        </w:rPr>
        <w:t xml:space="preserve"> </w:t>
      </w:r>
      <w:r>
        <w:t>Don’t</w:t>
      </w:r>
      <w:r w:rsidRPr="007809F7">
        <w:rPr>
          <w:spacing w:val="-4"/>
        </w:rPr>
        <w:t xml:space="preserve"> </w:t>
      </w:r>
      <w:r>
        <w:t>use</w:t>
      </w:r>
      <w:r w:rsidRPr="007809F7">
        <w:rPr>
          <w:spacing w:val="-4"/>
        </w:rPr>
        <w:t xml:space="preserve"> </w:t>
      </w:r>
      <w:r>
        <w:t>a</w:t>
      </w:r>
      <w:r w:rsidRPr="007809F7">
        <w:rPr>
          <w:spacing w:val="-5"/>
        </w:rPr>
        <w:t xml:space="preserve"> </w:t>
      </w:r>
      <w:r w:rsidRPr="007809F7">
        <w:rPr>
          <w:spacing w:val="-1"/>
        </w:rPr>
        <w:t>table</w:t>
      </w:r>
      <w:r w:rsidRPr="007809F7">
        <w:rPr>
          <w:spacing w:val="-4"/>
        </w:rPr>
        <w:t xml:space="preserve"> </w:t>
      </w:r>
      <w:r>
        <w:t>edge</w:t>
      </w:r>
      <w:r w:rsidRPr="007809F7">
        <w:rPr>
          <w:spacing w:val="-4"/>
        </w:rPr>
        <w:t xml:space="preserve"> </w:t>
      </w:r>
      <w:r>
        <w:t>that</w:t>
      </w:r>
      <w:r w:rsidRPr="007809F7">
        <w:rPr>
          <w:spacing w:val="-4"/>
        </w:rPr>
        <w:t xml:space="preserve"> </w:t>
      </w:r>
      <w:r>
        <w:t>has</w:t>
      </w:r>
      <w:r w:rsidRPr="007809F7">
        <w:rPr>
          <w:spacing w:val="25"/>
          <w:w w:val="99"/>
        </w:rPr>
        <w:t xml:space="preserve"> </w:t>
      </w:r>
      <w:r>
        <w:t>been</w:t>
      </w:r>
      <w:r w:rsidRPr="007809F7">
        <w:rPr>
          <w:spacing w:val="-13"/>
        </w:rPr>
        <w:t xml:space="preserve"> </w:t>
      </w:r>
      <w:r>
        <w:t>rounded.</w:t>
      </w:r>
    </w:p>
    <w:p w14:paraId="73891AC8" w14:textId="77777777" w:rsidR="009B58F4" w:rsidRDefault="009B58F4" w:rsidP="009B58F4">
      <w:pPr>
        <w:pStyle w:val="ListParagraph"/>
      </w:pPr>
    </w:p>
    <w:p w14:paraId="3F425F55" w14:textId="77777777" w:rsidR="009B58F4" w:rsidRDefault="009B58F4" w:rsidP="009B58F4">
      <w:r>
        <w:rPr>
          <w:noProof/>
        </w:rPr>
        <w:drawing>
          <wp:inline distT="0" distB="0" distL="0" distR="0" wp14:anchorId="705011EC" wp14:editId="4ACC86F7">
            <wp:extent cx="3571875" cy="476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for guitars  lab.png"/>
                    <pic:cNvPicPr/>
                  </pic:nvPicPr>
                  <pic:blipFill>
                    <a:blip r:embed="rId10">
                      <a:extLst>
                        <a:ext uri="{28A0092B-C50C-407E-A947-70E740481C1C}">
                          <a14:useLocalDpi xmlns:a14="http://schemas.microsoft.com/office/drawing/2010/main" val="0"/>
                        </a:ext>
                      </a:extLst>
                    </a:blip>
                    <a:stretch>
                      <a:fillRect/>
                    </a:stretch>
                  </pic:blipFill>
                  <pic:spPr>
                    <a:xfrm>
                      <a:off x="0" y="0"/>
                      <a:ext cx="3575129" cy="4766839"/>
                    </a:xfrm>
                    <a:prstGeom prst="rect">
                      <a:avLst/>
                    </a:prstGeom>
                  </pic:spPr>
                </pic:pic>
              </a:graphicData>
            </a:graphic>
          </wp:inline>
        </w:drawing>
      </w:r>
    </w:p>
    <w:p w14:paraId="73E47FB5" w14:textId="77777777" w:rsidR="009B58F4" w:rsidRDefault="009B58F4" w:rsidP="009B58F4">
      <w:pPr>
        <w:pStyle w:val="BodyText"/>
        <w:tabs>
          <w:tab w:val="left" w:pos="900"/>
        </w:tabs>
        <w:spacing w:line="276" w:lineRule="exact"/>
        <w:ind w:left="0" w:right="184"/>
      </w:pPr>
    </w:p>
    <w:p w14:paraId="20042A3B" w14:textId="77777777" w:rsidR="009B58F4" w:rsidRDefault="009B58F4" w:rsidP="009B58F4">
      <w:pPr>
        <w:pStyle w:val="BodyText"/>
        <w:tabs>
          <w:tab w:val="left" w:pos="900"/>
        </w:tabs>
        <w:spacing w:line="276" w:lineRule="exact"/>
        <w:ind w:right="184"/>
      </w:pPr>
    </w:p>
    <w:p w14:paraId="236291DE" w14:textId="77777777" w:rsidR="009B58F4" w:rsidRDefault="009B58F4" w:rsidP="009B58F4">
      <w:pPr>
        <w:pStyle w:val="BodyText"/>
        <w:tabs>
          <w:tab w:val="left" w:pos="900"/>
        </w:tabs>
        <w:spacing w:line="276" w:lineRule="exact"/>
        <w:ind w:left="0" w:right="184"/>
      </w:pPr>
    </w:p>
    <w:p w14:paraId="2EE05763" w14:textId="77777777" w:rsidR="009B58F4" w:rsidRDefault="008D7DCC" w:rsidP="009B58F4">
      <w:pPr>
        <w:pStyle w:val="BodyText"/>
        <w:numPr>
          <w:ilvl w:val="1"/>
          <w:numId w:val="2"/>
        </w:numPr>
        <w:tabs>
          <w:tab w:val="left" w:pos="900"/>
        </w:tabs>
        <w:spacing w:line="276" w:lineRule="exact"/>
        <w:ind w:right="184"/>
      </w:pPr>
      <w:r>
        <w:t>Next click the Mode button on the LabQuest and choose events with entry.</w:t>
      </w:r>
      <w:r w:rsidR="009B58F4">
        <w:t xml:space="preserve"> For the</w:t>
      </w:r>
    </w:p>
    <w:p w14:paraId="04ADEFE2" w14:textId="7673FC95" w:rsidR="009B58F4" w:rsidRDefault="00B040C2" w:rsidP="009B58F4">
      <w:pPr>
        <w:pStyle w:val="BodyText"/>
        <w:tabs>
          <w:tab w:val="left" w:pos="900"/>
        </w:tabs>
        <w:spacing w:line="276" w:lineRule="exact"/>
        <w:ind w:left="899" w:right="184"/>
      </w:pPr>
      <w:proofErr w:type="gramStart"/>
      <w:r>
        <w:t>name</w:t>
      </w:r>
      <w:proofErr w:type="gramEnd"/>
      <w:r>
        <w:t xml:space="preserve"> type in Force and the units are (n) for Newton’s. Next click the start button and the keep button will show on the screen. With no weight on the beam click on the keep button and enter 0 for the force. Now put a 100 gram mass on the end of the beam so that the end of the beam and the end of the mass are aligned. Click keep and enter .98 for the number of </w:t>
      </w:r>
      <w:proofErr w:type="spellStart"/>
      <w:r w:rsidR="002F2AAF">
        <w:t>newtons</w:t>
      </w:r>
      <w:proofErr w:type="spellEnd"/>
      <w:r>
        <w:t xml:space="preserve"> of the weight. Continue adding masses in 100 gram increments until you reach 500g or 4.9 n. At that time you can stop recording by pushing the stop button. A graph should appear that will show a negative linear relationship. The </w:t>
      </w:r>
      <w:r w:rsidR="006269BC">
        <w:t>negative direction can be ignored and it shows negative simply because the weight pushes the end of the beam towards the motion detector rather than away from it. Hit the analyze button at the top of the LabQuest</w:t>
      </w:r>
      <w:r w:rsidR="00E610EF">
        <w:t xml:space="preserve"> then Curve Fit, click the position g</w:t>
      </w:r>
      <w:r w:rsidR="009B58F4">
        <w:t>raph and then choose linear fit. Record the slope on your data sheet as a positive value.</w:t>
      </w:r>
    </w:p>
    <w:p w14:paraId="32A0DDC5" w14:textId="77777777" w:rsidR="009B58F4" w:rsidRPr="009B58F4" w:rsidRDefault="009B58F4" w:rsidP="009B58F4"/>
    <w:p w14:paraId="2AACA879" w14:textId="77777777" w:rsidR="009B58F4" w:rsidRPr="009B58F4" w:rsidRDefault="009B58F4" w:rsidP="009B58F4"/>
    <w:p w14:paraId="3EEDC8A7" w14:textId="77777777" w:rsidR="00645CDD" w:rsidRPr="009B58F4" w:rsidRDefault="00645CDD" w:rsidP="009B58F4">
      <w:pPr>
        <w:sectPr w:rsidR="00645CDD" w:rsidRPr="009B58F4">
          <w:headerReference w:type="default" r:id="rId11"/>
          <w:footerReference w:type="default" r:id="rId12"/>
          <w:pgSz w:w="12240" w:h="15840"/>
          <w:pgMar w:top="1260" w:right="1340" w:bottom="1580" w:left="1680" w:header="209" w:footer="1384" w:gutter="0"/>
          <w:cols w:space="720"/>
        </w:sectPr>
      </w:pPr>
    </w:p>
    <w:p w14:paraId="53520E8D" w14:textId="77777777" w:rsidR="00645CDD" w:rsidRDefault="00645CDD">
      <w:pPr>
        <w:spacing w:before="2"/>
        <w:rPr>
          <w:rFonts w:ascii="Times New Roman" w:eastAsia="Times New Roman" w:hAnsi="Times New Roman" w:cs="Times New Roman"/>
          <w:sz w:val="25"/>
          <w:szCs w:val="25"/>
        </w:rPr>
      </w:pPr>
    </w:p>
    <w:p w14:paraId="4A6CF674" w14:textId="4251EDDC" w:rsidR="00E63901" w:rsidRDefault="00BF7920">
      <w:pPr>
        <w:pStyle w:val="BodyText"/>
        <w:numPr>
          <w:ilvl w:val="1"/>
          <w:numId w:val="2"/>
        </w:numPr>
        <w:tabs>
          <w:tab w:val="left" w:pos="480"/>
        </w:tabs>
        <w:ind w:left="479" w:right="184"/>
        <w:jc w:val="left"/>
      </w:pPr>
      <w:r>
        <w:t>Multiply</w:t>
      </w:r>
      <w:r w:rsidR="009B58F4">
        <w:t xml:space="preserve"> the mass</w:t>
      </w:r>
      <w:r>
        <w:t xml:space="preserve"> by the acceleration of gravity to get weight in </w:t>
      </w:r>
      <w:r w:rsidR="007809F7">
        <w:t>Newton’s</w:t>
      </w:r>
      <w:r>
        <w:t>.</w:t>
      </w:r>
    </w:p>
    <w:p w14:paraId="72BD0C5F" w14:textId="77777777" w:rsidR="00645CDD" w:rsidRDefault="00645CDD"/>
    <w:p w14:paraId="718CE962" w14:textId="77777777" w:rsidR="00645CDD" w:rsidRDefault="003C242F">
      <w:pPr>
        <w:pStyle w:val="BodyText"/>
        <w:spacing w:before="69"/>
        <w:ind w:left="100" w:right="98" w:hanging="1"/>
      </w:pPr>
      <w:r>
        <w:t>Aside:</w:t>
      </w:r>
      <w:r>
        <w:rPr>
          <w:spacing w:val="49"/>
        </w:rPr>
        <w:t xml:space="preserve"> </w:t>
      </w:r>
      <w:r>
        <w:rPr>
          <w:spacing w:val="-1"/>
        </w:rPr>
        <w:t>Wood</w:t>
      </w:r>
      <w:r>
        <w:rPr>
          <w:spacing w:val="-6"/>
        </w:rPr>
        <w:t xml:space="preserve"> </w:t>
      </w:r>
      <w:r>
        <w:t>displays</w:t>
      </w:r>
      <w:r>
        <w:rPr>
          <w:spacing w:val="-6"/>
        </w:rPr>
        <w:t xml:space="preserve"> </w:t>
      </w:r>
      <w:r>
        <w:t>a</w:t>
      </w:r>
      <w:r>
        <w:rPr>
          <w:spacing w:val="-6"/>
        </w:rPr>
        <w:t xml:space="preserve"> </w:t>
      </w:r>
      <w:r>
        <w:t>property</w:t>
      </w:r>
      <w:r>
        <w:rPr>
          <w:spacing w:val="-4"/>
        </w:rPr>
        <w:t xml:space="preserve"> </w:t>
      </w:r>
      <w:r>
        <w:rPr>
          <w:spacing w:val="-1"/>
        </w:rPr>
        <w:t>known</w:t>
      </w:r>
      <w:r>
        <w:rPr>
          <w:spacing w:val="-5"/>
        </w:rPr>
        <w:t xml:space="preserve"> </w:t>
      </w:r>
      <w:r>
        <w:t>as</w:t>
      </w:r>
      <w:r>
        <w:rPr>
          <w:spacing w:val="-5"/>
        </w:rPr>
        <w:t xml:space="preserve"> </w:t>
      </w:r>
      <w:r>
        <w:t>creep.</w:t>
      </w:r>
      <w:r>
        <w:rPr>
          <w:spacing w:val="50"/>
        </w:rPr>
        <w:t xml:space="preserve"> </w:t>
      </w:r>
      <w:r>
        <w:t>That</w:t>
      </w:r>
      <w:r>
        <w:rPr>
          <w:spacing w:val="-4"/>
        </w:rPr>
        <w:t xml:space="preserve"> </w:t>
      </w:r>
      <w:r>
        <w:rPr>
          <w:spacing w:val="-1"/>
        </w:rPr>
        <w:t>means</w:t>
      </w:r>
      <w:r>
        <w:rPr>
          <w:spacing w:val="-5"/>
        </w:rPr>
        <w:t xml:space="preserve"> </w:t>
      </w:r>
      <w:r>
        <w:t>that</w:t>
      </w:r>
      <w:r>
        <w:rPr>
          <w:spacing w:val="-5"/>
        </w:rPr>
        <w:t xml:space="preserve"> </w:t>
      </w:r>
      <w:r>
        <w:t>it</w:t>
      </w:r>
      <w:r>
        <w:rPr>
          <w:spacing w:val="-5"/>
        </w:rPr>
        <w:t xml:space="preserve"> </w:t>
      </w:r>
      <w:r>
        <w:rPr>
          <w:spacing w:val="-1"/>
        </w:rPr>
        <w:t>continues</w:t>
      </w:r>
      <w:r>
        <w:rPr>
          <w:spacing w:val="-5"/>
        </w:rPr>
        <w:t xml:space="preserve"> </w:t>
      </w:r>
      <w:r>
        <w:t>to</w:t>
      </w:r>
      <w:r>
        <w:rPr>
          <w:spacing w:val="-5"/>
        </w:rPr>
        <w:t xml:space="preserve"> </w:t>
      </w:r>
      <w:r>
        <w:rPr>
          <w:spacing w:val="-1"/>
        </w:rPr>
        <w:t>deform</w:t>
      </w:r>
      <w:r>
        <w:rPr>
          <w:spacing w:val="-7"/>
        </w:rPr>
        <w:t xml:space="preserve"> </w:t>
      </w:r>
      <w:r>
        <w:t>slowly</w:t>
      </w:r>
      <w:r>
        <w:rPr>
          <w:spacing w:val="45"/>
          <w:w w:val="99"/>
        </w:rPr>
        <w:t xml:space="preserve"> </w:t>
      </w:r>
      <w:r>
        <w:t>after</w:t>
      </w:r>
      <w:r>
        <w:rPr>
          <w:spacing w:val="-5"/>
        </w:rPr>
        <w:t xml:space="preserve"> </w:t>
      </w:r>
      <w:r>
        <w:t>a</w:t>
      </w:r>
      <w:r>
        <w:rPr>
          <w:spacing w:val="-4"/>
        </w:rPr>
        <w:t xml:space="preserve"> </w:t>
      </w:r>
      <w:r>
        <w:t>load</w:t>
      </w:r>
      <w:r>
        <w:rPr>
          <w:spacing w:val="-5"/>
        </w:rPr>
        <w:t xml:space="preserve"> </w:t>
      </w:r>
      <w:r>
        <w:t>is</w:t>
      </w:r>
      <w:r>
        <w:rPr>
          <w:spacing w:val="-4"/>
        </w:rPr>
        <w:t xml:space="preserve"> </w:t>
      </w:r>
      <w:r>
        <w:t>applied.</w:t>
      </w:r>
      <w:r>
        <w:rPr>
          <w:spacing w:val="51"/>
        </w:rPr>
        <w:t xml:space="preserve"> </w:t>
      </w:r>
      <w:r>
        <w:t>The</w:t>
      </w:r>
      <w:r>
        <w:rPr>
          <w:spacing w:val="-5"/>
        </w:rPr>
        <w:t xml:space="preserve"> </w:t>
      </w:r>
      <w:r>
        <w:rPr>
          <w:spacing w:val="-1"/>
        </w:rPr>
        <w:t>beams</w:t>
      </w:r>
      <w:r>
        <w:rPr>
          <w:spacing w:val="-4"/>
        </w:rPr>
        <w:t xml:space="preserve"> </w:t>
      </w:r>
      <w:r>
        <w:t>used</w:t>
      </w:r>
      <w:r>
        <w:rPr>
          <w:spacing w:val="-5"/>
        </w:rPr>
        <w:t xml:space="preserve"> </w:t>
      </w:r>
      <w:r>
        <w:t>in</w:t>
      </w:r>
      <w:r>
        <w:rPr>
          <w:spacing w:val="-4"/>
        </w:rPr>
        <w:t xml:space="preserve"> </w:t>
      </w:r>
      <w:r>
        <w:rPr>
          <w:spacing w:val="-1"/>
        </w:rPr>
        <w:t>this</w:t>
      </w:r>
      <w:r>
        <w:rPr>
          <w:spacing w:val="-5"/>
        </w:rPr>
        <w:t xml:space="preserve"> </w:t>
      </w:r>
      <w:r>
        <w:rPr>
          <w:spacing w:val="-1"/>
        </w:rPr>
        <w:t>experiment</w:t>
      </w:r>
      <w:r>
        <w:rPr>
          <w:spacing w:val="-4"/>
        </w:rPr>
        <w:t xml:space="preserve"> </w:t>
      </w:r>
      <w:r>
        <w:rPr>
          <w:spacing w:val="-1"/>
        </w:rPr>
        <w:t>may</w:t>
      </w:r>
      <w:r>
        <w:rPr>
          <w:spacing w:val="-5"/>
        </w:rPr>
        <w:t xml:space="preserve"> </w:t>
      </w:r>
      <w:r>
        <w:t>creep</w:t>
      </w:r>
      <w:r>
        <w:rPr>
          <w:spacing w:val="-4"/>
        </w:rPr>
        <w:t xml:space="preserve"> </w:t>
      </w:r>
      <w:r>
        <w:t>when</w:t>
      </w:r>
      <w:r>
        <w:rPr>
          <w:spacing w:val="-5"/>
        </w:rPr>
        <w:t xml:space="preserve"> </w:t>
      </w:r>
      <w:r>
        <w:t>loaded,</w:t>
      </w:r>
      <w:r>
        <w:rPr>
          <w:spacing w:val="-4"/>
        </w:rPr>
        <w:t xml:space="preserve"> </w:t>
      </w:r>
      <w:r>
        <w:t>so</w:t>
      </w:r>
      <w:r>
        <w:rPr>
          <w:spacing w:val="-5"/>
        </w:rPr>
        <w:t xml:space="preserve"> </w:t>
      </w:r>
      <w:r>
        <w:t>you</w:t>
      </w:r>
      <w:r>
        <w:rPr>
          <w:spacing w:val="-4"/>
        </w:rPr>
        <w:t xml:space="preserve"> </w:t>
      </w:r>
      <w:r>
        <w:rPr>
          <w:spacing w:val="-1"/>
        </w:rPr>
        <w:t>may</w:t>
      </w:r>
      <w:r>
        <w:rPr>
          <w:spacing w:val="33"/>
          <w:w w:val="99"/>
        </w:rPr>
        <w:t xml:space="preserve"> </w:t>
      </w:r>
      <w:r>
        <w:t>notice</w:t>
      </w:r>
      <w:r>
        <w:rPr>
          <w:spacing w:val="-5"/>
        </w:rPr>
        <w:t xml:space="preserve"> </w:t>
      </w:r>
      <w:r>
        <w:t>that</w:t>
      </w:r>
      <w:r>
        <w:rPr>
          <w:spacing w:val="-4"/>
        </w:rPr>
        <w:t xml:space="preserve"> </w:t>
      </w:r>
      <w:r>
        <w:rPr>
          <w:spacing w:val="-1"/>
        </w:rPr>
        <w:t>your</w:t>
      </w:r>
      <w:r>
        <w:rPr>
          <w:spacing w:val="-4"/>
        </w:rPr>
        <w:t xml:space="preserve"> </w:t>
      </w:r>
      <w:r>
        <w:rPr>
          <w:spacing w:val="-1"/>
        </w:rPr>
        <w:t>test</w:t>
      </w:r>
      <w:r>
        <w:rPr>
          <w:spacing w:val="-4"/>
        </w:rPr>
        <w:t xml:space="preserve"> </w:t>
      </w:r>
      <w:r>
        <w:rPr>
          <w:spacing w:val="-1"/>
        </w:rPr>
        <w:t>beam</w:t>
      </w:r>
      <w:r>
        <w:rPr>
          <w:spacing w:val="-5"/>
        </w:rPr>
        <w:t xml:space="preserve"> </w:t>
      </w:r>
      <w:r>
        <w:t>continues</w:t>
      </w:r>
      <w:r>
        <w:rPr>
          <w:spacing w:val="-4"/>
        </w:rPr>
        <w:t xml:space="preserve"> </w:t>
      </w:r>
      <w:r>
        <w:t>to</w:t>
      </w:r>
      <w:r>
        <w:rPr>
          <w:spacing w:val="-4"/>
        </w:rPr>
        <w:t xml:space="preserve"> </w:t>
      </w:r>
      <w:r>
        <w:rPr>
          <w:spacing w:val="-1"/>
        </w:rPr>
        <w:t>move</w:t>
      </w:r>
      <w:r>
        <w:rPr>
          <w:spacing w:val="-5"/>
        </w:rPr>
        <w:t xml:space="preserve"> </w:t>
      </w:r>
      <w:r>
        <w:t>just</w:t>
      </w:r>
      <w:r>
        <w:rPr>
          <w:spacing w:val="-4"/>
        </w:rPr>
        <w:t xml:space="preserve"> </w:t>
      </w:r>
      <w:r>
        <w:t>a</w:t>
      </w:r>
      <w:r>
        <w:rPr>
          <w:spacing w:val="-4"/>
        </w:rPr>
        <w:t xml:space="preserve"> </w:t>
      </w:r>
      <w:r>
        <w:t>little.</w:t>
      </w:r>
      <w:r>
        <w:rPr>
          <w:spacing w:val="52"/>
        </w:rPr>
        <w:t xml:space="preserve"> </w:t>
      </w:r>
      <w:r>
        <w:t>Rather</w:t>
      </w:r>
      <w:r>
        <w:rPr>
          <w:spacing w:val="-4"/>
        </w:rPr>
        <w:t xml:space="preserve"> </w:t>
      </w:r>
      <w:r>
        <w:t>than</w:t>
      </w:r>
      <w:r>
        <w:rPr>
          <w:spacing w:val="-5"/>
        </w:rPr>
        <w:t xml:space="preserve"> </w:t>
      </w:r>
      <w:r>
        <w:t>try</w:t>
      </w:r>
      <w:r>
        <w:rPr>
          <w:spacing w:val="-5"/>
        </w:rPr>
        <w:t xml:space="preserve"> </w:t>
      </w:r>
      <w:r>
        <w:t>to</w:t>
      </w:r>
      <w:r>
        <w:rPr>
          <w:spacing w:val="-5"/>
        </w:rPr>
        <w:t xml:space="preserve"> </w:t>
      </w:r>
      <w:r>
        <w:t>wait</w:t>
      </w:r>
      <w:r>
        <w:rPr>
          <w:spacing w:val="-6"/>
        </w:rPr>
        <w:t xml:space="preserve"> </w:t>
      </w:r>
      <w:r>
        <w:rPr>
          <w:spacing w:val="-1"/>
        </w:rPr>
        <w:t>until</w:t>
      </w:r>
      <w:r>
        <w:rPr>
          <w:spacing w:val="-5"/>
        </w:rPr>
        <w:t xml:space="preserve"> </w:t>
      </w:r>
      <w:r>
        <w:t>it</w:t>
      </w:r>
      <w:r>
        <w:rPr>
          <w:spacing w:val="-5"/>
        </w:rPr>
        <w:t xml:space="preserve"> </w:t>
      </w:r>
      <w:r>
        <w:rPr>
          <w:spacing w:val="-1"/>
        </w:rPr>
        <w:t>stops</w:t>
      </w:r>
      <w:r>
        <w:rPr>
          <w:spacing w:val="39"/>
          <w:w w:val="99"/>
        </w:rPr>
        <w:t xml:space="preserve"> </w:t>
      </w:r>
      <w:r>
        <w:rPr>
          <w:spacing w:val="-1"/>
        </w:rPr>
        <w:t>creeping,</w:t>
      </w:r>
      <w:r>
        <w:rPr>
          <w:spacing w:val="-7"/>
        </w:rPr>
        <w:t xml:space="preserve"> </w:t>
      </w:r>
      <w:r>
        <w:t>record</w:t>
      </w:r>
      <w:r>
        <w:rPr>
          <w:spacing w:val="-7"/>
        </w:rPr>
        <w:t xml:space="preserve"> </w:t>
      </w:r>
      <w:r>
        <w:t>the</w:t>
      </w:r>
      <w:r>
        <w:rPr>
          <w:spacing w:val="-7"/>
        </w:rPr>
        <w:t xml:space="preserve"> </w:t>
      </w:r>
      <w:r>
        <w:rPr>
          <w:spacing w:val="-1"/>
        </w:rPr>
        <w:t>deformation</w:t>
      </w:r>
      <w:r>
        <w:rPr>
          <w:spacing w:val="-7"/>
        </w:rPr>
        <w:t xml:space="preserve"> </w:t>
      </w:r>
      <w:r>
        <w:rPr>
          <w:spacing w:val="-1"/>
        </w:rPr>
        <w:t>right</w:t>
      </w:r>
      <w:r>
        <w:rPr>
          <w:spacing w:val="-7"/>
        </w:rPr>
        <w:t xml:space="preserve"> </w:t>
      </w:r>
      <w:r>
        <w:t>after</w:t>
      </w:r>
      <w:r>
        <w:rPr>
          <w:spacing w:val="-6"/>
        </w:rPr>
        <w:t xml:space="preserve"> </w:t>
      </w:r>
      <w:r>
        <w:rPr>
          <w:spacing w:val="-1"/>
        </w:rPr>
        <w:t>applying</w:t>
      </w:r>
      <w:r>
        <w:rPr>
          <w:spacing w:val="-7"/>
        </w:rPr>
        <w:t xml:space="preserve"> </w:t>
      </w:r>
      <w:r>
        <w:t>the</w:t>
      </w:r>
      <w:r>
        <w:rPr>
          <w:spacing w:val="-7"/>
        </w:rPr>
        <w:t xml:space="preserve"> </w:t>
      </w:r>
      <w:r>
        <w:t>load.</w:t>
      </w:r>
    </w:p>
    <w:p w14:paraId="45E24F69" w14:textId="77777777" w:rsidR="00645CDD" w:rsidRDefault="00645CDD">
      <w:pPr>
        <w:rPr>
          <w:rFonts w:ascii="Times New Roman" w:eastAsia="Times New Roman" w:hAnsi="Times New Roman" w:cs="Times New Roman"/>
          <w:sz w:val="24"/>
          <w:szCs w:val="24"/>
        </w:rPr>
      </w:pPr>
    </w:p>
    <w:p w14:paraId="160D3DE6" w14:textId="77777777" w:rsidR="00645CDD" w:rsidRDefault="00645CDD">
      <w:pPr>
        <w:rPr>
          <w:rFonts w:ascii="Times New Roman" w:eastAsia="Times New Roman" w:hAnsi="Times New Roman" w:cs="Times New Roman"/>
          <w:sz w:val="24"/>
          <w:szCs w:val="24"/>
        </w:rPr>
      </w:pPr>
    </w:p>
    <w:p w14:paraId="620DC5D2" w14:textId="77777777" w:rsidR="00645CDD" w:rsidRDefault="00645CDD">
      <w:pPr>
        <w:spacing w:before="1"/>
        <w:rPr>
          <w:rFonts w:ascii="Times New Roman" w:eastAsia="Times New Roman" w:hAnsi="Times New Roman" w:cs="Times New Roman"/>
          <w:sz w:val="23"/>
          <w:szCs w:val="23"/>
        </w:rPr>
      </w:pPr>
    </w:p>
    <w:p w14:paraId="456AE826" w14:textId="77777777" w:rsidR="00645CDD" w:rsidRPr="00B42970" w:rsidRDefault="003C242F">
      <w:pPr>
        <w:pStyle w:val="BodyText"/>
        <w:numPr>
          <w:ilvl w:val="1"/>
          <w:numId w:val="2"/>
        </w:numPr>
        <w:tabs>
          <w:tab w:val="left" w:pos="820"/>
        </w:tabs>
        <w:ind w:left="820" w:right="298"/>
        <w:jc w:val="left"/>
      </w:pPr>
      <w:r>
        <w:t>Once</w:t>
      </w:r>
      <w:r>
        <w:rPr>
          <w:spacing w:val="-6"/>
        </w:rPr>
        <w:t xml:space="preserve"> </w:t>
      </w:r>
      <w:r>
        <w:t>you</w:t>
      </w:r>
      <w:r>
        <w:rPr>
          <w:spacing w:val="-6"/>
        </w:rPr>
        <w:t xml:space="preserve"> </w:t>
      </w:r>
      <w:r>
        <w:t>have</w:t>
      </w:r>
      <w:r>
        <w:rPr>
          <w:spacing w:val="-6"/>
        </w:rPr>
        <w:t xml:space="preserve"> </w:t>
      </w:r>
      <w:r>
        <w:t>the</w:t>
      </w:r>
      <w:r>
        <w:rPr>
          <w:spacing w:val="-6"/>
        </w:rPr>
        <w:t xml:space="preserve"> </w:t>
      </w:r>
      <w:r>
        <w:rPr>
          <w:spacing w:val="-1"/>
        </w:rPr>
        <w:t>displacements,</w:t>
      </w:r>
      <w:r>
        <w:rPr>
          <w:spacing w:val="-5"/>
        </w:rPr>
        <w:t xml:space="preserve"> </w:t>
      </w:r>
      <w:r>
        <w:t>you</w:t>
      </w:r>
      <w:r>
        <w:rPr>
          <w:spacing w:val="-6"/>
        </w:rPr>
        <w:t xml:space="preserve"> </w:t>
      </w:r>
      <w:r>
        <w:t>can</w:t>
      </w:r>
      <w:r>
        <w:rPr>
          <w:spacing w:val="-6"/>
        </w:rPr>
        <w:t xml:space="preserve"> </w:t>
      </w:r>
      <w:r>
        <w:t>calculate</w:t>
      </w:r>
      <w:r>
        <w:rPr>
          <w:spacing w:val="-6"/>
        </w:rPr>
        <w:t xml:space="preserve"> </w:t>
      </w:r>
      <w:r>
        <w:t>the</w:t>
      </w:r>
      <w:r>
        <w:rPr>
          <w:spacing w:val="-5"/>
        </w:rPr>
        <w:t xml:space="preserve"> </w:t>
      </w:r>
      <w:r>
        <w:rPr>
          <w:spacing w:val="-1"/>
        </w:rPr>
        <w:t>modulus</w:t>
      </w:r>
      <w:r>
        <w:rPr>
          <w:spacing w:val="-6"/>
        </w:rPr>
        <w:t xml:space="preserve"> </w:t>
      </w:r>
      <w:r>
        <w:t>of</w:t>
      </w:r>
      <w:r>
        <w:rPr>
          <w:spacing w:val="-6"/>
        </w:rPr>
        <w:t xml:space="preserve"> </w:t>
      </w:r>
      <w:r>
        <w:t>elasticity</w:t>
      </w:r>
      <w:r>
        <w:rPr>
          <w:spacing w:val="-6"/>
        </w:rPr>
        <w:t xml:space="preserve"> </w:t>
      </w:r>
      <w:r>
        <w:t>for</w:t>
      </w:r>
      <w:r>
        <w:rPr>
          <w:spacing w:val="-5"/>
        </w:rPr>
        <w:t xml:space="preserve"> </w:t>
      </w:r>
      <w:r>
        <w:t>each</w:t>
      </w:r>
      <w:r>
        <w:rPr>
          <w:spacing w:val="37"/>
          <w:w w:val="99"/>
        </w:rPr>
        <w:t xml:space="preserve"> </w:t>
      </w:r>
      <w:r>
        <w:rPr>
          <w:spacing w:val="-1"/>
        </w:rPr>
        <w:t>beam.</w:t>
      </w:r>
      <w:r>
        <w:rPr>
          <w:spacing w:val="50"/>
        </w:rPr>
        <w:t xml:space="preserve"> </w:t>
      </w:r>
      <w:r>
        <w:t>To</w:t>
      </w:r>
      <w:r>
        <w:rPr>
          <w:spacing w:val="-4"/>
        </w:rPr>
        <w:t xml:space="preserve"> </w:t>
      </w:r>
      <w:r>
        <w:t>do</w:t>
      </w:r>
      <w:r>
        <w:rPr>
          <w:spacing w:val="-5"/>
        </w:rPr>
        <w:t xml:space="preserve"> </w:t>
      </w:r>
      <w:r>
        <w:t>that,</w:t>
      </w:r>
      <w:r>
        <w:rPr>
          <w:spacing w:val="-5"/>
        </w:rPr>
        <w:t xml:space="preserve"> </w:t>
      </w:r>
      <w:r>
        <w:rPr>
          <w:spacing w:val="-1"/>
        </w:rPr>
        <w:t>you’ll</w:t>
      </w:r>
      <w:r>
        <w:rPr>
          <w:spacing w:val="-4"/>
        </w:rPr>
        <w:t xml:space="preserve"> </w:t>
      </w:r>
      <w:r>
        <w:t>need</w:t>
      </w:r>
      <w:r>
        <w:rPr>
          <w:spacing w:val="-5"/>
        </w:rPr>
        <w:t xml:space="preserve"> </w:t>
      </w:r>
      <w:r>
        <w:t>to</w:t>
      </w:r>
      <w:r>
        <w:rPr>
          <w:spacing w:val="-5"/>
        </w:rPr>
        <w:t xml:space="preserve"> </w:t>
      </w:r>
      <w:r>
        <w:rPr>
          <w:spacing w:val="-1"/>
        </w:rPr>
        <w:t>use</w:t>
      </w:r>
      <w:r>
        <w:rPr>
          <w:spacing w:val="-5"/>
        </w:rPr>
        <w:t xml:space="preserve"> </w:t>
      </w:r>
      <w:r>
        <w:t>the</w:t>
      </w:r>
      <w:r>
        <w:rPr>
          <w:spacing w:val="-3"/>
        </w:rPr>
        <w:t xml:space="preserve"> </w:t>
      </w:r>
      <w:r>
        <w:rPr>
          <w:spacing w:val="-1"/>
        </w:rPr>
        <w:t>equation</w:t>
      </w:r>
      <w:r>
        <w:rPr>
          <w:spacing w:val="-5"/>
        </w:rPr>
        <w:t xml:space="preserve"> </w:t>
      </w:r>
      <w:r>
        <w:t>for</w:t>
      </w:r>
      <w:r>
        <w:rPr>
          <w:spacing w:val="-5"/>
        </w:rPr>
        <w:t xml:space="preserve"> </w:t>
      </w:r>
      <w:r>
        <w:t>the</w:t>
      </w:r>
      <w:r>
        <w:rPr>
          <w:spacing w:val="-4"/>
        </w:rPr>
        <w:t xml:space="preserve"> </w:t>
      </w:r>
      <w:r>
        <w:rPr>
          <w:spacing w:val="-1"/>
        </w:rPr>
        <w:t>displacement</w:t>
      </w:r>
      <w:r>
        <w:rPr>
          <w:spacing w:val="-5"/>
        </w:rPr>
        <w:t xml:space="preserve"> </w:t>
      </w:r>
      <w:r>
        <w:t>of</w:t>
      </w:r>
      <w:r>
        <w:rPr>
          <w:spacing w:val="-5"/>
        </w:rPr>
        <w:t xml:space="preserve"> </w:t>
      </w:r>
      <w:r>
        <w:t>a</w:t>
      </w:r>
      <w:r>
        <w:rPr>
          <w:spacing w:val="-4"/>
        </w:rPr>
        <w:t xml:space="preserve"> </w:t>
      </w:r>
      <w:r>
        <w:t>cantilevered</w:t>
      </w:r>
      <w:r>
        <w:rPr>
          <w:spacing w:val="53"/>
          <w:w w:val="99"/>
        </w:rPr>
        <w:t xml:space="preserve"> </w:t>
      </w:r>
      <w:r>
        <w:rPr>
          <w:spacing w:val="-1"/>
        </w:rPr>
        <w:t>beam:</w:t>
      </w:r>
    </w:p>
    <w:p w14:paraId="3F045733" w14:textId="77777777" w:rsidR="00B42970" w:rsidRDefault="00B42970" w:rsidP="00B42970">
      <w:pPr>
        <w:pStyle w:val="BodyText"/>
        <w:tabs>
          <w:tab w:val="left" w:pos="820"/>
        </w:tabs>
        <w:ind w:right="298"/>
        <w:rPr>
          <w:spacing w:val="-1"/>
        </w:rPr>
      </w:pPr>
    </w:p>
    <w:p w14:paraId="377CF576" w14:textId="77777777" w:rsidR="00645CDD" w:rsidRDefault="00645CDD">
      <w:pPr>
        <w:rPr>
          <w:rFonts w:ascii="Times New Roman" w:eastAsia="Times New Roman" w:hAnsi="Times New Roman" w:cs="Times New Roman"/>
          <w:sz w:val="20"/>
          <w:szCs w:val="20"/>
        </w:rPr>
      </w:pPr>
    </w:p>
    <w:p w14:paraId="4FE170D4" w14:textId="77777777" w:rsidR="00645CDD" w:rsidRDefault="00645CDD">
      <w:pPr>
        <w:rPr>
          <w:rFonts w:ascii="Times New Roman" w:eastAsia="Times New Roman" w:hAnsi="Times New Roman" w:cs="Times New Roman"/>
          <w:sz w:val="20"/>
          <w:szCs w:val="20"/>
        </w:rPr>
        <w:sectPr w:rsidR="00645CDD">
          <w:headerReference w:type="default" r:id="rId13"/>
          <w:pgSz w:w="12240" w:h="15840"/>
          <w:pgMar w:top="1260" w:right="1340" w:bottom="1580" w:left="1320" w:header="209" w:footer="1384" w:gutter="0"/>
          <w:cols w:space="720"/>
        </w:sectPr>
      </w:pPr>
    </w:p>
    <w:p w14:paraId="16B2615D" w14:textId="77777777" w:rsidR="00645CDD" w:rsidRDefault="00645CDD">
      <w:pPr>
        <w:rPr>
          <w:rFonts w:ascii="Times New Roman" w:eastAsia="Times New Roman" w:hAnsi="Times New Roman" w:cs="Times New Roman"/>
          <w:sz w:val="24"/>
          <w:szCs w:val="24"/>
        </w:rPr>
      </w:pPr>
    </w:p>
    <w:p w14:paraId="544DF949" w14:textId="77777777" w:rsidR="00645CDD" w:rsidRDefault="00645CDD">
      <w:pPr>
        <w:rPr>
          <w:rFonts w:ascii="Times New Roman" w:eastAsia="Times New Roman" w:hAnsi="Times New Roman" w:cs="Times New Roman"/>
          <w:sz w:val="24"/>
          <w:szCs w:val="24"/>
        </w:rPr>
      </w:pPr>
    </w:p>
    <w:p w14:paraId="4E6150D1" w14:textId="77777777" w:rsidR="00645CDD" w:rsidRDefault="00645CDD">
      <w:pPr>
        <w:spacing w:before="1"/>
        <w:rPr>
          <w:rFonts w:ascii="Times New Roman" w:eastAsia="Times New Roman" w:hAnsi="Times New Roman" w:cs="Times New Roman"/>
          <w:sz w:val="21"/>
          <w:szCs w:val="21"/>
        </w:rPr>
      </w:pPr>
    </w:p>
    <w:p w14:paraId="06663FF7" w14:textId="77777777" w:rsidR="00645CDD" w:rsidRDefault="003C242F">
      <w:pPr>
        <w:pStyle w:val="BodyText"/>
      </w:pPr>
      <w:r>
        <w:t>You’ll</w:t>
      </w:r>
      <w:r>
        <w:rPr>
          <w:spacing w:val="-10"/>
        </w:rPr>
        <w:t xml:space="preserve"> </w:t>
      </w:r>
      <w:r>
        <w:t>need</w:t>
      </w:r>
      <w:r>
        <w:rPr>
          <w:spacing w:val="-10"/>
        </w:rPr>
        <w:t xml:space="preserve"> </w:t>
      </w:r>
      <w:r>
        <w:rPr>
          <w:spacing w:val="-1"/>
        </w:rPr>
        <w:t>some</w:t>
      </w:r>
      <w:r>
        <w:rPr>
          <w:spacing w:val="-9"/>
        </w:rPr>
        <w:t xml:space="preserve"> </w:t>
      </w:r>
      <w:r>
        <w:t>definitions:</w:t>
      </w:r>
    </w:p>
    <w:p w14:paraId="1BB098A3" w14:textId="77777777" w:rsidR="00645CDD" w:rsidRDefault="003C242F">
      <w:pPr>
        <w:spacing w:before="6"/>
        <w:rPr>
          <w:rFonts w:ascii="Times New Roman" w:eastAsia="Times New Roman" w:hAnsi="Times New Roman" w:cs="Times New Roman"/>
          <w:sz w:val="35"/>
          <w:szCs w:val="35"/>
        </w:rPr>
      </w:pPr>
      <w:r>
        <w:br w:type="column"/>
      </w:r>
    </w:p>
    <w:p w14:paraId="60DC57A4" w14:textId="2A333CE9" w:rsidR="00645CDD" w:rsidRDefault="003C242F">
      <w:pPr>
        <w:ind w:left="573"/>
        <w:rPr>
          <w:rFonts w:ascii="Cambria" w:eastAsia="Cambria" w:hAnsi="Cambria" w:cs="Cambria"/>
          <w:sz w:val="24"/>
          <w:szCs w:val="24"/>
        </w:rPr>
      </w:pPr>
      <w:r>
        <w:rPr>
          <w:noProof/>
        </w:rPr>
        <mc:AlternateContent>
          <mc:Choice Requires="wpg">
            <w:drawing>
              <wp:anchor distT="0" distB="0" distL="114300" distR="114300" simplePos="0" relativeHeight="503309600" behindDoc="1" locked="0" layoutInCell="1" allowOverlap="1" wp14:anchorId="642C08F2" wp14:editId="3A74B43C">
                <wp:simplePos x="0" y="0"/>
                <wp:positionH relativeFrom="page">
                  <wp:posOffset>3953510</wp:posOffset>
                </wp:positionH>
                <wp:positionV relativeFrom="paragraph">
                  <wp:posOffset>101600</wp:posOffset>
                </wp:positionV>
                <wp:extent cx="242570" cy="1270"/>
                <wp:effectExtent l="3810" t="0" r="7620" b="1143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270"/>
                          <a:chOff x="6227" y="160"/>
                          <a:chExt cx="382" cy="2"/>
                        </a:xfrm>
                      </wpg:grpSpPr>
                      <wps:wsp>
                        <wps:cNvPr id="16" name="Freeform 7"/>
                        <wps:cNvSpPr>
                          <a:spLocks/>
                        </wps:cNvSpPr>
                        <wps:spPr bwMode="auto">
                          <a:xfrm>
                            <a:off x="6227" y="160"/>
                            <a:ext cx="382" cy="2"/>
                          </a:xfrm>
                          <a:custGeom>
                            <a:avLst/>
                            <a:gdLst>
                              <a:gd name="T0" fmla="+- 0 6227 6227"/>
                              <a:gd name="T1" fmla="*/ T0 w 382"/>
                              <a:gd name="T2" fmla="+- 0 6608 6227"/>
                              <a:gd name="T3" fmla="*/ T2 w 382"/>
                            </a:gdLst>
                            <a:ahLst/>
                            <a:cxnLst>
                              <a:cxn ang="0">
                                <a:pos x="T1" y="0"/>
                              </a:cxn>
                              <a:cxn ang="0">
                                <a:pos x="T3" y="0"/>
                              </a:cxn>
                            </a:cxnLst>
                            <a:rect l="0" t="0" r="r" b="b"/>
                            <a:pathLst>
                              <a:path w="382">
                                <a:moveTo>
                                  <a:pt x="0" y="0"/>
                                </a:moveTo>
                                <a:lnTo>
                                  <a:pt x="381"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71768E" id="Group 6" o:spid="_x0000_s1026" style="position:absolute;margin-left:311.3pt;margin-top:8pt;width:19.1pt;height:.1pt;z-index:-6880;mso-position-horizontal-relative:page" coordorigin="6227,160" coordsize="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">
                <v:shape id="Freeform 7" o:spid="_x0000_s1027" style="position:absolute;left:6227;top:160;width:382;height:2;visibility:visible;mso-wrap-style:square;v-text-anchor:top" coordsize="3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x4MEA&#10;AADbAAAADwAAAGRycy9kb3ducmV2LnhtbERP3WrCMBS+H+wdwhl4N1MdyOhMy9gY9GKo0z3AsTlL&#10;y5qTksRafXojCN6dj+/3LMvRdmIgH1rHCmbTDARx7XTLRsHv7uv5FUSIyBo7x6TgRAHK4vFhibl2&#10;R/6hYRuNSCEcclTQxNjnUoa6IYth6nrixP05bzEm6I3UHo8p3HZynmULabHl1NBgTx8N1f/bg1Xw&#10;2W++xyqadbY3L2fyw2y/qjqlJk/j+xuISGO8i2/uSqf5C7j+kg6Qx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IceDBAAAA2wAAAA8AAAAAAAAAAAAAAAAAmAIAAGRycy9kb3du&#10;cmV2LnhtbFBLBQYAAAAABAAEAPUAAACGAwAAAAA=&#10;" path="m,l381,e" filled="f" strokeweight=".88pt">
                  <v:path arrowok="t" o:connecttype="custom" o:connectlocs="0,0;381,0" o:connectangles="0,0"/>
                </v:shape>
                <w10:wrap anchorx="page"/>
              </v:group>
            </w:pict>
          </mc:Fallback>
        </mc:AlternateContent>
      </w:r>
      <w:r>
        <w:rPr>
          <w:rFonts w:ascii="Cambria" w:eastAsia="Cambria" w:hAnsi="Cambria" w:cs="Cambria"/>
          <w:i/>
          <w:w w:val="125"/>
          <w:sz w:val="24"/>
          <w:szCs w:val="24"/>
        </w:rPr>
        <w:t>∆y</w:t>
      </w:r>
      <w:r>
        <w:rPr>
          <w:rFonts w:ascii="Cambria" w:eastAsia="Cambria" w:hAnsi="Cambria" w:cs="Cambria"/>
          <w:i/>
          <w:spacing w:val="-10"/>
          <w:w w:val="125"/>
          <w:sz w:val="24"/>
          <w:szCs w:val="24"/>
        </w:rPr>
        <w:t xml:space="preserve"> </w:t>
      </w:r>
      <w:r>
        <w:rPr>
          <w:rFonts w:ascii="Cambria" w:eastAsia="Cambria" w:hAnsi="Cambria" w:cs="Cambria"/>
          <w:i/>
          <w:w w:val="125"/>
          <w:sz w:val="24"/>
          <w:szCs w:val="24"/>
        </w:rPr>
        <w:t>=</w:t>
      </w:r>
    </w:p>
    <w:p w14:paraId="001B11CA" w14:textId="7C8F26F5" w:rsidR="00645CDD" w:rsidRDefault="003C242F">
      <w:pPr>
        <w:spacing w:before="203" w:line="287" w:lineRule="auto"/>
        <w:ind w:left="26" w:right="4296" w:firstLine="1"/>
        <w:rPr>
          <w:rFonts w:ascii="Cambria" w:eastAsia="Cambria" w:hAnsi="Cambria" w:cs="Cambria"/>
          <w:sz w:val="24"/>
          <w:szCs w:val="24"/>
        </w:rPr>
      </w:pPr>
      <w:r>
        <w:rPr>
          <w:w w:val="110"/>
        </w:rPr>
        <w:br w:type="column"/>
      </w:r>
      <w:r>
        <w:rPr>
          <w:rFonts w:ascii="Cambria"/>
          <w:i/>
          <w:spacing w:val="-2"/>
          <w:w w:val="110"/>
          <w:sz w:val="24"/>
        </w:rPr>
        <w:lastRenderedPageBreak/>
        <w:t>F</w:t>
      </w:r>
      <w:r>
        <w:rPr>
          <w:rFonts w:ascii="Cambria"/>
          <w:i/>
          <w:spacing w:val="-3"/>
          <w:w w:val="110"/>
          <w:sz w:val="24"/>
        </w:rPr>
        <w:t>L</w:t>
      </w:r>
      <w:r w:rsidR="00B42970">
        <w:rPr>
          <w:rFonts w:ascii="Cambria"/>
          <w:i/>
          <w:spacing w:val="-2"/>
          <w:w w:val="110"/>
          <w:position w:val="9"/>
          <w:sz w:val="17"/>
        </w:rPr>
        <w:t>3</w:t>
      </w:r>
      <w:r>
        <w:rPr>
          <w:rFonts w:ascii="Cambria"/>
          <w:i/>
          <w:spacing w:val="22"/>
          <w:w w:val="109"/>
          <w:position w:val="9"/>
          <w:sz w:val="17"/>
        </w:rPr>
        <w:t xml:space="preserve"> </w:t>
      </w:r>
      <w:r w:rsidR="00B42970">
        <w:rPr>
          <w:rFonts w:ascii="Cambria"/>
          <w:i/>
          <w:w w:val="110"/>
          <w:sz w:val="24"/>
        </w:rPr>
        <w:t>3</w:t>
      </w:r>
      <w:r>
        <w:rPr>
          <w:rFonts w:ascii="Cambria"/>
          <w:i/>
          <w:w w:val="110"/>
          <w:sz w:val="24"/>
        </w:rPr>
        <w:t>EI</w:t>
      </w:r>
    </w:p>
    <w:p w14:paraId="29861261" w14:textId="77777777" w:rsidR="00645CDD" w:rsidRDefault="00645CDD">
      <w:pPr>
        <w:spacing w:line="287" w:lineRule="auto"/>
        <w:rPr>
          <w:rFonts w:ascii="Cambria" w:eastAsia="Cambria" w:hAnsi="Cambria" w:cs="Cambria"/>
          <w:sz w:val="24"/>
          <w:szCs w:val="24"/>
        </w:rPr>
        <w:sectPr w:rsidR="00645CDD">
          <w:type w:val="continuous"/>
          <w:pgSz w:w="12240" w:h="15840"/>
          <w:pgMar w:top="1260" w:right="1340" w:bottom="1580" w:left="1320" w:header="720" w:footer="720" w:gutter="0"/>
          <w:cols w:num="3" w:space="720" w:equalWidth="0">
            <w:col w:w="3700" w:space="40"/>
            <w:col w:w="1101" w:space="40"/>
            <w:col w:w="4699"/>
          </w:cols>
        </w:sectPr>
      </w:pPr>
    </w:p>
    <w:p w14:paraId="177BDC39" w14:textId="77777777" w:rsidR="00645CDD" w:rsidRDefault="00645CDD">
      <w:pPr>
        <w:spacing w:before="8"/>
        <w:rPr>
          <w:rFonts w:ascii="Cambria" w:eastAsia="Cambria" w:hAnsi="Cambria" w:cs="Cambria"/>
          <w:i/>
          <w:sz w:val="17"/>
          <w:szCs w:val="17"/>
        </w:rPr>
      </w:pPr>
    </w:p>
    <w:p w14:paraId="05BC356D" w14:textId="005F5177" w:rsidR="00645CDD" w:rsidRDefault="003C242F">
      <w:pPr>
        <w:pStyle w:val="BodyText"/>
        <w:spacing w:before="69"/>
      </w:pPr>
      <w:r>
        <w:t>F</w:t>
      </w:r>
      <w:r>
        <w:rPr>
          <w:spacing w:val="-5"/>
        </w:rPr>
        <w:t xml:space="preserve"> </w:t>
      </w:r>
      <w:r>
        <w:t>=</w:t>
      </w:r>
      <w:r>
        <w:rPr>
          <w:spacing w:val="-4"/>
        </w:rPr>
        <w:t xml:space="preserve"> </w:t>
      </w:r>
      <w:r>
        <w:t>Force</w:t>
      </w:r>
      <w:r>
        <w:rPr>
          <w:spacing w:val="-4"/>
        </w:rPr>
        <w:t xml:space="preserve"> </w:t>
      </w:r>
      <w:r>
        <w:rPr>
          <w:spacing w:val="-1"/>
        </w:rPr>
        <w:t>applied</w:t>
      </w:r>
      <w:r>
        <w:rPr>
          <w:spacing w:val="-4"/>
        </w:rPr>
        <w:t xml:space="preserve"> </w:t>
      </w:r>
      <w:r>
        <w:t>–</w:t>
      </w:r>
      <w:r>
        <w:rPr>
          <w:spacing w:val="-4"/>
        </w:rPr>
        <w:t xml:space="preserve"> </w:t>
      </w:r>
      <w:r>
        <w:rPr>
          <w:spacing w:val="-1"/>
        </w:rPr>
        <w:t>weight</w:t>
      </w:r>
      <w:r>
        <w:rPr>
          <w:spacing w:val="-4"/>
        </w:rPr>
        <w:t xml:space="preserve"> </w:t>
      </w:r>
      <w:r>
        <w:t>in</w:t>
      </w:r>
      <w:r>
        <w:rPr>
          <w:spacing w:val="-4"/>
        </w:rPr>
        <w:t xml:space="preserve"> </w:t>
      </w:r>
      <w:r>
        <w:rPr>
          <w:spacing w:val="-1"/>
        </w:rPr>
        <w:t>this</w:t>
      </w:r>
      <w:r>
        <w:rPr>
          <w:spacing w:val="-4"/>
        </w:rPr>
        <w:t xml:space="preserve"> </w:t>
      </w:r>
      <w:r>
        <w:rPr>
          <w:spacing w:val="-1"/>
        </w:rPr>
        <w:t>case</w:t>
      </w:r>
      <w:r w:rsidR="0071486A">
        <w:rPr>
          <w:spacing w:val="-1"/>
        </w:rPr>
        <w:t xml:space="preserve">.  Force is in </w:t>
      </w:r>
      <w:r w:rsidR="007809F7">
        <w:rPr>
          <w:spacing w:val="-1"/>
        </w:rPr>
        <w:t>Newton’s</w:t>
      </w:r>
    </w:p>
    <w:p w14:paraId="205A4B59" w14:textId="21F27EE0" w:rsidR="00645CDD" w:rsidRDefault="003C242F">
      <w:pPr>
        <w:pStyle w:val="BodyText"/>
      </w:pPr>
      <w:r>
        <w:t>L</w:t>
      </w:r>
      <w:r>
        <w:rPr>
          <w:spacing w:val="-5"/>
        </w:rPr>
        <w:t xml:space="preserve"> </w:t>
      </w:r>
      <w:r>
        <w:t>=</w:t>
      </w:r>
      <w:r>
        <w:rPr>
          <w:spacing w:val="-4"/>
        </w:rPr>
        <w:t xml:space="preserve"> </w:t>
      </w:r>
      <w:r>
        <w:t>Length</w:t>
      </w:r>
      <w:r>
        <w:rPr>
          <w:spacing w:val="-4"/>
        </w:rPr>
        <w:t xml:space="preserve"> </w:t>
      </w:r>
      <w:r>
        <w:t>of</w:t>
      </w:r>
      <w:r>
        <w:rPr>
          <w:spacing w:val="-4"/>
        </w:rPr>
        <w:t xml:space="preserve"> </w:t>
      </w:r>
      <w:r>
        <w:t>beam</w:t>
      </w:r>
      <w:r>
        <w:rPr>
          <w:spacing w:val="-6"/>
        </w:rPr>
        <w:t xml:space="preserve"> </w:t>
      </w:r>
      <w:r>
        <w:t>starting</w:t>
      </w:r>
      <w:r>
        <w:rPr>
          <w:spacing w:val="-4"/>
        </w:rPr>
        <w:t xml:space="preserve"> </w:t>
      </w:r>
      <w:r>
        <w:t>from</w:t>
      </w:r>
      <w:r>
        <w:rPr>
          <w:spacing w:val="-6"/>
        </w:rPr>
        <w:t xml:space="preserve"> </w:t>
      </w:r>
      <w:r>
        <w:t>the</w:t>
      </w:r>
      <w:r>
        <w:rPr>
          <w:spacing w:val="-5"/>
        </w:rPr>
        <w:t xml:space="preserve"> </w:t>
      </w:r>
      <w:r>
        <w:t>edge</w:t>
      </w:r>
      <w:r>
        <w:rPr>
          <w:spacing w:val="-4"/>
        </w:rPr>
        <w:t xml:space="preserve"> </w:t>
      </w:r>
      <w:r>
        <w:t>of</w:t>
      </w:r>
      <w:r>
        <w:rPr>
          <w:spacing w:val="-4"/>
        </w:rPr>
        <w:t xml:space="preserve"> </w:t>
      </w:r>
      <w:r>
        <w:t>the</w:t>
      </w:r>
      <w:r>
        <w:rPr>
          <w:spacing w:val="-4"/>
        </w:rPr>
        <w:t xml:space="preserve"> </w:t>
      </w:r>
      <w:r>
        <w:t>table</w:t>
      </w:r>
      <w:r w:rsidR="0071486A">
        <w:t>, L is in meters</w:t>
      </w:r>
    </w:p>
    <w:p w14:paraId="57791CE6" w14:textId="33D5FF4E" w:rsidR="005E6F5E" w:rsidRDefault="005E6F5E" w:rsidP="005E6F5E">
      <w:pPr>
        <w:pStyle w:val="BodyText"/>
        <w:spacing w:before="13" w:line="225" w:lineRule="auto"/>
        <w:ind w:left="1200" w:right="165" w:hanging="361"/>
        <w:rPr>
          <w:w w:val="105"/>
        </w:rPr>
      </w:pPr>
      <w:r>
        <w:rPr>
          <w:w w:val="105"/>
        </w:rPr>
        <w:t xml:space="preserve">I = Area moment of inertia of the cross-section of the beam.  This number describes the stiffness of the </w:t>
      </w:r>
      <w:r w:rsidR="00917A18">
        <w:rPr>
          <w:w w:val="105"/>
        </w:rPr>
        <w:t>beam due to its cross-sectional shape</w:t>
      </w:r>
    </w:p>
    <w:p w14:paraId="5C5678AC" w14:textId="77777777" w:rsidR="005E6F5E" w:rsidRDefault="005E6F5E" w:rsidP="005E6F5E">
      <w:pPr>
        <w:pStyle w:val="BodyText"/>
        <w:spacing w:before="13" w:line="225" w:lineRule="auto"/>
        <w:ind w:left="1200" w:right="165" w:hanging="361"/>
        <w:rPr>
          <w:w w:val="105"/>
        </w:rPr>
      </w:pPr>
    </w:p>
    <w:p w14:paraId="7C604582" w14:textId="30BD9BBF" w:rsidR="005E6F5E" w:rsidRDefault="00917A18" w:rsidP="005E6F5E">
      <w:pPr>
        <w:pStyle w:val="BodyText"/>
        <w:spacing w:before="13" w:line="225" w:lineRule="auto"/>
        <w:ind w:left="1200" w:right="165" w:hanging="361"/>
        <w:rPr>
          <w:w w:val="105"/>
        </w:rPr>
      </w:pPr>
      <m:oMathPara>
        <m:oMath>
          <m:r>
            <w:rPr>
              <w:rFonts w:ascii="Cambria Math" w:hAnsi="Cambria Math"/>
              <w:w w:val="105"/>
            </w:rPr>
            <m:t>I=</m:t>
          </m:r>
          <m:f>
            <m:fPr>
              <m:ctrlPr>
                <w:rPr>
                  <w:rFonts w:ascii="Cambria Math" w:hAnsi="Cambria Math"/>
                  <w:i/>
                  <w:w w:val="105"/>
                </w:rPr>
              </m:ctrlPr>
            </m:fPr>
            <m:num>
              <m:r>
                <w:rPr>
                  <w:rFonts w:ascii="Cambria Math" w:hAnsi="Cambria Math"/>
                  <w:w w:val="105"/>
                </w:rPr>
                <m:t>1</m:t>
              </m:r>
            </m:num>
            <m:den>
              <m:r>
                <w:rPr>
                  <w:rFonts w:ascii="Cambria Math" w:hAnsi="Cambria Math"/>
                  <w:w w:val="105"/>
                </w:rPr>
                <m:t>12</m:t>
              </m:r>
            </m:den>
          </m:f>
          <m:r>
            <w:rPr>
              <w:rFonts w:ascii="Cambria Math" w:hAnsi="Cambria Math"/>
              <w:w w:val="105"/>
            </w:rPr>
            <m:t>b</m:t>
          </m:r>
          <m:sSup>
            <m:sSupPr>
              <m:ctrlPr>
                <w:rPr>
                  <w:rFonts w:ascii="Cambria Math" w:hAnsi="Cambria Math"/>
                  <w:i/>
                  <w:w w:val="105"/>
                </w:rPr>
              </m:ctrlPr>
            </m:sSupPr>
            <m:e>
              <m:r>
                <w:rPr>
                  <w:rFonts w:ascii="Cambria Math" w:hAnsi="Cambria Math"/>
                  <w:w w:val="105"/>
                </w:rPr>
                <m:t>h</m:t>
              </m:r>
            </m:e>
            <m:sup>
              <m:r>
                <w:rPr>
                  <w:rFonts w:ascii="Cambria Math" w:hAnsi="Cambria Math"/>
                  <w:w w:val="105"/>
                </w:rPr>
                <m:t>3</m:t>
              </m:r>
            </m:sup>
          </m:sSup>
        </m:oMath>
      </m:oMathPara>
    </w:p>
    <w:p w14:paraId="09F07154" w14:textId="77777777" w:rsidR="005E6F5E" w:rsidRDefault="005E6F5E" w:rsidP="005E6F5E">
      <w:pPr>
        <w:pStyle w:val="BodyText"/>
        <w:spacing w:before="13" w:line="225" w:lineRule="auto"/>
        <w:ind w:left="1200" w:right="165" w:hanging="361"/>
        <w:rPr>
          <w:w w:val="105"/>
        </w:rPr>
      </w:pPr>
    </w:p>
    <w:p w14:paraId="730AFCE3" w14:textId="6CA43FB8" w:rsidR="005E6F5E" w:rsidRPr="00182248" w:rsidRDefault="00917A18" w:rsidP="00917A18">
      <w:pPr>
        <w:pStyle w:val="BodyText"/>
        <w:spacing w:before="100" w:beforeAutospacing="1" w:line="226" w:lineRule="auto"/>
        <w:ind w:left="1195" w:right="158" w:hanging="360"/>
        <w:rPr>
          <w:rFonts w:cs="Times New Roman"/>
          <w:spacing w:val="17"/>
          <w:w w:val="105"/>
        </w:rPr>
      </w:pPr>
      <w:r w:rsidRPr="00917A18">
        <w:rPr>
          <w:rFonts w:cs="Times New Roman"/>
          <w:spacing w:val="17"/>
          <w:w w:val="105"/>
        </w:rPr>
        <w:t xml:space="preserve">Where b is the </w:t>
      </w:r>
      <w:r>
        <w:rPr>
          <w:rFonts w:cs="Times New Roman"/>
          <w:spacing w:val="17"/>
          <w:w w:val="105"/>
        </w:rPr>
        <w:t>width of the beam and h is the thickness of the beam.  Both dimensions should be in meters</w:t>
      </w:r>
      <w:r w:rsidR="00182248">
        <w:rPr>
          <w:rFonts w:cs="Times New Roman"/>
          <w:spacing w:val="17"/>
          <w:w w:val="105"/>
        </w:rPr>
        <w:t>.  The units for I are m</w:t>
      </w:r>
      <w:r w:rsidR="00182248">
        <w:rPr>
          <w:rFonts w:cs="Times New Roman"/>
          <w:spacing w:val="17"/>
          <w:w w:val="105"/>
          <w:vertAlign w:val="superscript"/>
        </w:rPr>
        <w:t>4</w:t>
      </w:r>
      <w:r w:rsidR="00182248">
        <w:rPr>
          <w:rFonts w:cs="Times New Roman"/>
          <w:spacing w:val="17"/>
          <w:w w:val="105"/>
        </w:rPr>
        <w:t>.</w:t>
      </w:r>
    </w:p>
    <w:p w14:paraId="0794982A" w14:textId="77777777" w:rsidR="005E6F5E" w:rsidRDefault="005E6F5E" w:rsidP="00917A18">
      <w:pPr>
        <w:pStyle w:val="BodyText"/>
        <w:spacing w:before="13" w:line="225" w:lineRule="auto"/>
        <w:ind w:right="165"/>
      </w:pPr>
    </w:p>
    <w:p w14:paraId="2B89D96B" w14:textId="48507F3C" w:rsidR="00645CDD" w:rsidRDefault="003C242F" w:rsidP="005E6F5E">
      <w:pPr>
        <w:pStyle w:val="BodyText"/>
        <w:spacing w:before="13" w:line="225" w:lineRule="auto"/>
        <w:ind w:left="1200" w:right="165" w:hanging="361"/>
      </w:pPr>
      <w:r>
        <w:t>E</w:t>
      </w:r>
      <w:r>
        <w:rPr>
          <w:spacing w:val="-5"/>
        </w:rPr>
        <w:t xml:space="preserve"> </w:t>
      </w:r>
      <w:r>
        <w:t>=</w:t>
      </w:r>
      <w:r>
        <w:rPr>
          <w:spacing w:val="-4"/>
        </w:rPr>
        <w:t xml:space="preserve"> </w:t>
      </w:r>
      <w:r>
        <w:t>Elastic</w:t>
      </w:r>
      <w:r>
        <w:rPr>
          <w:spacing w:val="-5"/>
        </w:rPr>
        <w:t xml:space="preserve"> </w:t>
      </w:r>
      <w:r>
        <w:t>modulus.</w:t>
      </w:r>
      <w:r>
        <w:rPr>
          <w:spacing w:val="51"/>
        </w:rPr>
        <w:t xml:space="preserve"> </w:t>
      </w:r>
      <w:r>
        <w:t>This</w:t>
      </w:r>
      <w:r>
        <w:rPr>
          <w:spacing w:val="-5"/>
        </w:rPr>
        <w:t xml:space="preserve"> </w:t>
      </w:r>
      <w:r>
        <w:t>is</w:t>
      </w:r>
      <w:r>
        <w:rPr>
          <w:spacing w:val="-4"/>
        </w:rPr>
        <w:t xml:space="preserve"> </w:t>
      </w:r>
      <w:r>
        <w:t>stiffness</w:t>
      </w:r>
      <w:r>
        <w:rPr>
          <w:spacing w:val="-5"/>
        </w:rPr>
        <w:t xml:space="preserve"> </w:t>
      </w:r>
      <w:r>
        <w:t>due</w:t>
      </w:r>
      <w:r>
        <w:rPr>
          <w:spacing w:val="-4"/>
        </w:rPr>
        <w:t xml:space="preserve"> </w:t>
      </w:r>
      <w:r>
        <w:t>to</w:t>
      </w:r>
      <w:r>
        <w:rPr>
          <w:spacing w:val="-4"/>
        </w:rPr>
        <w:t xml:space="preserve"> </w:t>
      </w:r>
      <w:r>
        <w:t>the</w:t>
      </w:r>
      <w:r>
        <w:rPr>
          <w:spacing w:val="-5"/>
        </w:rPr>
        <w:t xml:space="preserve"> </w:t>
      </w:r>
      <w:r>
        <w:rPr>
          <w:spacing w:val="-1"/>
        </w:rPr>
        <w:t>material</w:t>
      </w:r>
    </w:p>
    <w:p w14:paraId="6266BA7B" w14:textId="77777777" w:rsidR="00645CDD" w:rsidRDefault="00645CDD">
      <w:pPr>
        <w:rPr>
          <w:rFonts w:ascii="Times New Roman" w:eastAsia="Times New Roman" w:hAnsi="Times New Roman" w:cs="Times New Roman"/>
          <w:sz w:val="24"/>
          <w:szCs w:val="24"/>
        </w:rPr>
      </w:pPr>
    </w:p>
    <w:p w14:paraId="7DFC9AFC" w14:textId="5A173E1F" w:rsidR="00626204" w:rsidRDefault="003C242F" w:rsidP="006532C3">
      <w:pPr>
        <w:pStyle w:val="BodyText"/>
      </w:pPr>
      <w:r>
        <w:t>The</w:t>
      </w:r>
      <w:r>
        <w:rPr>
          <w:spacing w:val="-9"/>
        </w:rPr>
        <w:t xml:space="preserve"> </w:t>
      </w:r>
      <w:r>
        <w:rPr>
          <w:spacing w:val="-1"/>
        </w:rPr>
        <w:t>displacement</w:t>
      </w:r>
      <w:r>
        <w:rPr>
          <w:spacing w:val="-8"/>
        </w:rPr>
        <w:t xml:space="preserve"> </w:t>
      </w:r>
      <w:r>
        <w:rPr>
          <w:spacing w:val="-1"/>
        </w:rPr>
        <w:t>equation</w:t>
      </w:r>
      <w:r>
        <w:rPr>
          <w:spacing w:val="-8"/>
        </w:rPr>
        <w:t xml:space="preserve"> </w:t>
      </w:r>
      <w:r>
        <w:t>can</w:t>
      </w:r>
      <w:r>
        <w:rPr>
          <w:spacing w:val="-9"/>
        </w:rPr>
        <w:t xml:space="preserve"> </w:t>
      </w:r>
      <w:r>
        <w:t>be</w:t>
      </w:r>
      <w:r>
        <w:rPr>
          <w:spacing w:val="-8"/>
        </w:rPr>
        <w:t xml:space="preserve"> </w:t>
      </w:r>
      <w:r>
        <w:t>re-arranged</w:t>
      </w:r>
    </w:p>
    <w:p w14:paraId="48B70FAA" w14:textId="73D4EF07" w:rsidR="006532C3" w:rsidRPr="00B42970" w:rsidRDefault="006532C3" w:rsidP="006532C3">
      <w:pPr>
        <w:pStyle w:val="BodyText"/>
      </w:pPr>
      <w:r>
        <w:t xml:space="preserve">                                                                        L^3</w:t>
      </w:r>
    </w:p>
    <w:p w14:paraId="2119A504" w14:textId="7E4FDD28" w:rsidR="00645CDD" w:rsidRDefault="003C242F" w:rsidP="00AE70CF">
      <w:pPr>
        <w:spacing w:line="276" w:lineRule="auto"/>
        <w:ind w:left="4151" w:right="3915"/>
        <w:jc w:val="center"/>
        <w:rPr>
          <w:rFonts w:ascii="Cambria" w:eastAsia="Cambria" w:hAnsi="Cambria" w:cs="Cambria"/>
          <w:sz w:val="24"/>
          <w:szCs w:val="24"/>
        </w:rPr>
      </w:pPr>
      <w:r>
        <w:rPr>
          <w:noProof/>
        </w:rPr>
        <mc:AlternateContent>
          <mc:Choice Requires="wpg">
            <w:drawing>
              <wp:anchor distT="0" distB="0" distL="114300" distR="114300" simplePos="0" relativeHeight="503309648" behindDoc="1" locked="0" layoutInCell="1" allowOverlap="1" wp14:anchorId="69A7FDC7" wp14:editId="28211ADE">
                <wp:simplePos x="0" y="0"/>
                <wp:positionH relativeFrom="page">
                  <wp:posOffset>4101465</wp:posOffset>
                </wp:positionH>
                <wp:positionV relativeFrom="paragraph">
                  <wp:posOffset>69850</wp:posOffset>
                </wp:positionV>
                <wp:extent cx="325755" cy="1270"/>
                <wp:effectExtent l="0" t="6350" r="17780" b="1778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270"/>
                          <a:chOff x="6460" y="110"/>
                          <a:chExt cx="513" cy="2"/>
                        </a:xfrm>
                      </wpg:grpSpPr>
                      <wps:wsp>
                        <wps:cNvPr id="12" name="Freeform 3"/>
                        <wps:cNvSpPr>
                          <a:spLocks/>
                        </wps:cNvSpPr>
                        <wps:spPr bwMode="auto">
                          <a:xfrm>
                            <a:off x="6460" y="110"/>
                            <a:ext cx="513" cy="2"/>
                          </a:xfrm>
                          <a:custGeom>
                            <a:avLst/>
                            <a:gdLst>
                              <a:gd name="T0" fmla="+- 0 6460 6460"/>
                              <a:gd name="T1" fmla="*/ T0 w 513"/>
                              <a:gd name="T2" fmla="+- 0 6972 6460"/>
                              <a:gd name="T3" fmla="*/ T2 w 513"/>
                            </a:gdLst>
                            <a:ahLst/>
                            <a:cxnLst>
                              <a:cxn ang="0">
                                <a:pos x="T1" y="0"/>
                              </a:cxn>
                              <a:cxn ang="0">
                                <a:pos x="T3" y="0"/>
                              </a:cxn>
                            </a:cxnLst>
                            <a:rect l="0" t="0" r="r" b="b"/>
                            <a:pathLst>
                              <a:path w="513">
                                <a:moveTo>
                                  <a:pt x="0" y="0"/>
                                </a:moveTo>
                                <a:lnTo>
                                  <a:pt x="512" y="0"/>
                                </a:lnTo>
                              </a:path>
                            </a:pathLst>
                          </a:custGeom>
                          <a:noFill/>
                          <a:ln w="111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1C4861" id="Group 2" o:spid="_x0000_s1026" style="position:absolute;margin-left:322.95pt;margin-top:5.5pt;width:25.65pt;height:.1pt;z-index:-6832;mso-position-horizontal-relative:page" coordorigin="6460,110" coordsize="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">
                <v:shape id="Freeform 3" o:spid="_x0000_s1027" style="position:absolute;left:6460;top:110;width:513;height:2;visibility:visible;mso-wrap-style:square;v-text-anchor:top" coordsize="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PI8IA&#10;AADbAAAADwAAAGRycy9kb3ducmV2LnhtbERPO2vDMBDeC/kP4gJdQiLXQylOlFBSAvHgoW6WbId1&#10;kU2tk2Mpfvz7qlDodh/f83aHybZioN43jhW8bBIQxJXTDRsFl6/T+g2ED8gaW8ekYCYPh/3iaYeZ&#10;diN/0lAGI2II+wwV1CF0mZS+qsmi37iOOHI311sMEfZG6h7HGG5bmSbJq7TYcGyosaNjTdV3+bAK&#10;zol5XPMhXRXG3SkvTqv5YySlnpfT+xZEoCn8i//cZx3np/D7Szx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o8jwgAAANsAAAAPAAAAAAAAAAAAAAAAAJgCAABkcnMvZG93&#10;bnJldi54bWxQSwUGAAAAAAQABAD1AAAAhwMAAAAA&#10;" path="m,l512,e" filled="f" strokeweight=".88pt">
                  <v:path arrowok="t" o:connecttype="custom" o:connectlocs="0,0;512,0" o:connectangles="0,0"/>
                </v:shape>
                <w10:wrap anchorx="page"/>
              </v:group>
            </w:pict>
          </mc:Fallback>
        </mc:AlternateContent>
      </w:r>
      <w:r w:rsidR="00AE70CF">
        <w:rPr>
          <w:rFonts w:ascii="Cambria"/>
          <w:i/>
          <w:spacing w:val="23"/>
          <w:w w:val="125"/>
          <w:sz w:val="24"/>
        </w:rPr>
        <w:t>E</w:t>
      </w:r>
      <w:r>
        <w:rPr>
          <w:rFonts w:ascii="Cambria"/>
          <w:i/>
          <w:spacing w:val="-16"/>
          <w:w w:val="125"/>
          <w:sz w:val="24"/>
        </w:rPr>
        <w:t xml:space="preserve"> </w:t>
      </w:r>
      <w:r>
        <w:rPr>
          <w:rFonts w:ascii="Cambria"/>
          <w:i/>
          <w:w w:val="125"/>
          <w:sz w:val="24"/>
        </w:rPr>
        <w:t>=</w:t>
      </w:r>
      <w:r>
        <w:rPr>
          <w:rFonts w:ascii="Cambria"/>
          <w:i/>
          <w:spacing w:val="23"/>
          <w:sz w:val="24"/>
        </w:rPr>
        <w:t xml:space="preserve"> </w:t>
      </w:r>
    </w:p>
    <w:p w14:paraId="6FDC3BFA" w14:textId="5B525A5D" w:rsidR="00645CDD" w:rsidRDefault="00626204">
      <w:pPr>
        <w:spacing w:line="248" w:lineRule="exact"/>
        <w:ind w:left="4687" w:right="3479"/>
        <w:jc w:val="center"/>
        <w:rPr>
          <w:rFonts w:ascii="Cambria" w:eastAsia="Cambria" w:hAnsi="Cambria" w:cs="Cambria"/>
          <w:sz w:val="24"/>
          <w:szCs w:val="24"/>
        </w:rPr>
      </w:pPr>
      <w:proofErr w:type="gramStart"/>
      <w:r>
        <w:rPr>
          <w:rFonts w:ascii="Cambria" w:eastAsia="Cambria" w:hAnsi="Cambria" w:cs="Cambria"/>
          <w:i/>
          <w:spacing w:val="1"/>
          <w:w w:val="110"/>
          <w:sz w:val="24"/>
          <w:szCs w:val="24"/>
        </w:rPr>
        <w:t>3</w:t>
      </w:r>
      <w:r w:rsidR="00E6795C">
        <w:rPr>
          <w:rFonts w:ascii="Cambria" w:eastAsia="Cambria" w:hAnsi="Cambria" w:cs="Cambria"/>
          <w:i/>
          <w:spacing w:val="1"/>
          <w:w w:val="110"/>
          <w:sz w:val="24"/>
          <w:szCs w:val="24"/>
        </w:rPr>
        <w:t>I(</w:t>
      </w:r>
      <w:proofErr w:type="gramEnd"/>
      <w:r w:rsidR="00E6795C">
        <w:rPr>
          <w:rFonts w:ascii="Cambria" w:eastAsia="Cambria" w:hAnsi="Cambria" w:cs="Cambria"/>
          <w:i/>
          <w:spacing w:val="1"/>
          <w:w w:val="110"/>
          <w:sz w:val="24"/>
          <w:szCs w:val="24"/>
        </w:rPr>
        <w:t>slope)</w:t>
      </w:r>
    </w:p>
    <w:p w14:paraId="6EF5E87E" w14:textId="77777777" w:rsidR="00645CDD" w:rsidRDefault="00645CDD">
      <w:pPr>
        <w:spacing w:before="4"/>
        <w:rPr>
          <w:rFonts w:ascii="Cambria" w:eastAsia="Cambria" w:hAnsi="Cambria" w:cs="Cambria"/>
          <w:i/>
          <w:sz w:val="17"/>
          <w:szCs w:val="17"/>
        </w:rPr>
      </w:pPr>
    </w:p>
    <w:p w14:paraId="6AE52195" w14:textId="77777777" w:rsidR="00645CDD" w:rsidRDefault="003C242F">
      <w:pPr>
        <w:pStyle w:val="BodyText"/>
        <w:spacing w:before="72" w:line="276" w:lineRule="exact"/>
        <w:ind w:right="161"/>
      </w:pPr>
      <w:r>
        <w:t>We</w:t>
      </w:r>
      <w:r>
        <w:rPr>
          <w:spacing w:val="-5"/>
        </w:rPr>
        <w:t xml:space="preserve"> </w:t>
      </w:r>
      <w:r>
        <w:t>can</w:t>
      </w:r>
      <w:r>
        <w:rPr>
          <w:spacing w:val="-5"/>
        </w:rPr>
        <w:t xml:space="preserve"> </w:t>
      </w:r>
      <w:r>
        <w:rPr>
          <w:spacing w:val="-1"/>
        </w:rPr>
        <w:t>measure</w:t>
      </w:r>
      <w:r>
        <w:rPr>
          <w:spacing w:val="-5"/>
        </w:rPr>
        <w:t xml:space="preserve"> </w:t>
      </w:r>
      <w:r>
        <w:t>or</w:t>
      </w:r>
      <w:r>
        <w:rPr>
          <w:spacing w:val="-4"/>
        </w:rPr>
        <w:t xml:space="preserve"> </w:t>
      </w:r>
      <w:r>
        <w:rPr>
          <w:spacing w:val="-1"/>
        </w:rPr>
        <w:t>calculate</w:t>
      </w:r>
      <w:r>
        <w:rPr>
          <w:spacing w:val="-5"/>
        </w:rPr>
        <w:t xml:space="preserve"> </w:t>
      </w:r>
      <w:r>
        <w:rPr>
          <w:spacing w:val="-1"/>
        </w:rPr>
        <w:t>everything</w:t>
      </w:r>
      <w:r>
        <w:rPr>
          <w:spacing w:val="-5"/>
        </w:rPr>
        <w:t xml:space="preserve"> </w:t>
      </w:r>
      <w:r>
        <w:t>on</w:t>
      </w:r>
      <w:r>
        <w:rPr>
          <w:spacing w:val="-5"/>
        </w:rPr>
        <w:t xml:space="preserve"> </w:t>
      </w:r>
      <w:r>
        <w:t>the</w:t>
      </w:r>
      <w:r>
        <w:rPr>
          <w:spacing w:val="-4"/>
        </w:rPr>
        <w:t xml:space="preserve"> </w:t>
      </w:r>
      <w:r>
        <w:rPr>
          <w:spacing w:val="-1"/>
        </w:rPr>
        <w:t>right</w:t>
      </w:r>
      <w:r>
        <w:rPr>
          <w:spacing w:val="-5"/>
        </w:rPr>
        <w:t xml:space="preserve"> </w:t>
      </w:r>
      <w:r>
        <w:t>hand</w:t>
      </w:r>
      <w:r>
        <w:rPr>
          <w:spacing w:val="-5"/>
        </w:rPr>
        <w:t xml:space="preserve"> </w:t>
      </w:r>
      <w:r>
        <w:t>side</w:t>
      </w:r>
      <w:r>
        <w:rPr>
          <w:spacing w:val="-5"/>
        </w:rPr>
        <w:t xml:space="preserve"> </w:t>
      </w:r>
      <w:r>
        <w:t>of</w:t>
      </w:r>
      <w:r>
        <w:rPr>
          <w:spacing w:val="-4"/>
        </w:rPr>
        <w:t xml:space="preserve"> </w:t>
      </w:r>
      <w:r>
        <w:t>the</w:t>
      </w:r>
      <w:r>
        <w:rPr>
          <w:spacing w:val="-5"/>
        </w:rPr>
        <w:t xml:space="preserve"> </w:t>
      </w:r>
      <w:r>
        <w:t>equation.</w:t>
      </w:r>
      <w:r>
        <w:rPr>
          <w:spacing w:val="49"/>
        </w:rPr>
        <w:t xml:space="preserve"> </w:t>
      </w:r>
      <w:r>
        <w:t>Note</w:t>
      </w:r>
      <w:r>
        <w:rPr>
          <w:spacing w:val="-4"/>
        </w:rPr>
        <w:t xml:space="preserve"> </w:t>
      </w:r>
      <w:r>
        <w:t>that</w:t>
      </w:r>
      <w:r>
        <w:rPr>
          <w:spacing w:val="53"/>
          <w:w w:val="99"/>
        </w:rPr>
        <w:t xml:space="preserve"> </w:t>
      </w:r>
      <w:r>
        <w:t>elastic</w:t>
      </w:r>
      <w:r>
        <w:rPr>
          <w:spacing w:val="-6"/>
        </w:rPr>
        <w:t xml:space="preserve"> </w:t>
      </w:r>
      <w:r>
        <w:rPr>
          <w:spacing w:val="-1"/>
        </w:rPr>
        <w:t>modulus</w:t>
      </w:r>
      <w:r>
        <w:rPr>
          <w:spacing w:val="-6"/>
        </w:rPr>
        <w:t xml:space="preserve"> </w:t>
      </w:r>
      <w:r>
        <w:t>is</w:t>
      </w:r>
      <w:r>
        <w:rPr>
          <w:spacing w:val="-5"/>
        </w:rPr>
        <w:t xml:space="preserve"> </w:t>
      </w:r>
      <w:r>
        <w:t>likely</w:t>
      </w:r>
      <w:r>
        <w:rPr>
          <w:spacing w:val="-6"/>
        </w:rPr>
        <w:t xml:space="preserve"> </w:t>
      </w:r>
      <w:r>
        <w:t>to</w:t>
      </w:r>
      <w:r>
        <w:rPr>
          <w:spacing w:val="-5"/>
        </w:rPr>
        <w:t xml:space="preserve"> </w:t>
      </w:r>
      <w:r>
        <w:t>be</w:t>
      </w:r>
      <w:r>
        <w:rPr>
          <w:spacing w:val="-6"/>
        </w:rPr>
        <w:t xml:space="preserve"> </w:t>
      </w:r>
      <w:r>
        <w:t>a</w:t>
      </w:r>
      <w:r>
        <w:rPr>
          <w:spacing w:val="-5"/>
        </w:rPr>
        <w:t xml:space="preserve"> </w:t>
      </w:r>
      <w:r>
        <w:t>very</w:t>
      </w:r>
      <w:r>
        <w:rPr>
          <w:spacing w:val="-6"/>
        </w:rPr>
        <w:t xml:space="preserve"> </w:t>
      </w:r>
      <w:r>
        <w:t>big</w:t>
      </w:r>
      <w:r>
        <w:rPr>
          <w:spacing w:val="-5"/>
        </w:rPr>
        <w:t xml:space="preserve"> </w:t>
      </w:r>
      <w:r>
        <w:rPr>
          <w:spacing w:val="-1"/>
        </w:rPr>
        <w:t>number.</w:t>
      </w:r>
      <w:r>
        <w:rPr>
          <w:spacing w:val="50"/>
        </w:rPr>
        <w:t xml:space="preserve"> </w:t>
      </w:r>
      <w:r>
        <w:t>For</w:t>
      </w:r>
      <w:r>
        <w:rPr>
          <w:spacing w:val="-4"/>
        </w:rPr>
        <w:t xml:space="preserve"> </w:t>
      </w:r>
      <w:r>
        <w:rPr>
          <w:spacing w:val="-1"/>
        </w:rPr>
        <w:t>example,</w:t>
      </w:r>
      <w:r>
        <w:rPr>
          <w:spacing w:val="-5"/>
        </w:rPr>
        <w:t xml:space="preserve"> </w:t>
      </w:r>
      <w:r>
        <w:t>the</w:t>
      </w:r>
      <w:r>
        <w:rPr>
          <w:spacing w:val="-5"/>
        </w:rPr>
        <w:t xml:space="preserve"> </w:t>
      </w:r>
      <w:r>
        <w:t>elastic</w:t>
      </w:r>
      <w:r>
        <w:rPr>
          <w:spacing w:val="-4"/>
        </w:rPr>
        <w:t xml:space="preserve"> </w:t>
      </w:r>
      <w:r>
        <w:rPr>
          <w:spacing w:val="-1"/>
        </w:rPr>
        <w:t>modulus</w:t>
      </w:r>
      <w:r>
        <w:rPr>
          <w:spacing w:val="-5"/>
        </w:rPr>
        <w:t xml:space="preserve"> </w:t>
      </w:r>
      <w:r>
        <w:t>of</w:t>
      </w:r>
      <w:r>
        <w:rPr>
          <w:spacing w:val="43"/>
          <w:w w:val="99"/>
        </w:rPr>
        <w:t xml:space="preserve"> </w:t>
      </w:r>
      <w:r>
        <w:t>hard</w:t>
      </w:r>
      <w:r>
        <w:rPr>
          <w:spacing w:val="-5"/>
        </w:rPr>
        <w:t xml:space="preserve"> </w:t>
      </w:r>
      <w:r>
        <w:rPr>
          <w:spacing w:val="-1"/>
        </w:rPr>
        <w:t>maple</w:t>
      </w:r>
      <w:r>
        <w:rPr>
          <w:spacing w:val="-5"/>
        </w:rPr>
        <w:t xml:space="preserve"> </w:t>
      </w:r>
      <w:r>
        <w:t>(often</w:t>
      </w:r>
      <w:r>
        <w:rPr>
          <w:spacing w:val="-5"/>
        </w:rPr>
        <w:t xml:space="preserve"> </w:t>
      </w:r>
      <w:r>
        <w:t>used</w:t>
      </w:r>
      <w:r>
        <w:rPr>
          <w:spacing w:val="-4"/>
        </w:rPr>
        <w:t xml:space="preserve"> </w:t>
      </w:r>
      <w:r>
        <w:t>for</w:t>
      </w:r>
      <w:r>
        <w:rPr>
          <w:spacing w:val="-5"/>
        </w:rPr>
        <w:t xml:space="preserve"> </w:t>
      </w:r>
      <w:r>
        <w:t>necks)</w:t>
      </w:r>
      <w:r>
        <w:rPr>
          <w:spacing w:val="-5"/>
        </w:rPr>
        <w:t xml:space="preserve"> </w:t>
      </w:r>
      <w:r>
        <w:t>is</w:t>
      </w:r>
      <w:r>
        <w:rPr>
          <w:spacing w:val="-4"/>
        </w:rPr>
        <w:t xml:space="preserve"> </w:t>
      </w:r>
      <w:r>
        <w:t>listed</w:t>
      </w:r>
      <w:r>
        <w:rPr>
          <w:spacing w:val="-5"/>
        </w:rPr>
        <w:t xml:space="preserve"> </w:t>
      </w:r>
      <w:r>
        <w:t>as</w:t>
      </w:r>
      <w:r>
        <w:rPr>
          <w:spacing w:val="-5"/>
        </w:rPr>
        <w:t xml:space="preserve"> </w:t>
      </w:r>
      <w:r>
        <w:rPr>
          <w:spacing w:val="-1"/>
        </w:rPr>
        <w:t>approximately</w:t>
      </w:r>
      <w:r>
        <w:rPr>
          <w:spacing w:val="-4"/>
        </w:rPr>
        <w:t xml:space="preserve"> </w:t>
      </w:r>
      <w:r>
        <w:rPr>
          <w:spacing w:val="-1"/>
        </w:rPr>
        <w:t>12</w:t>
      </w:r>
      <w:r>
        <w:rPr>
          <w:spacing w:val="-5"/>
        </w:rPr>
        <w:t xml:space="preserve"> </w:t>
      </w:r>
      <w:r>
        <w:t>×10</w:t>
      </w:r>
      <w:r>
        <w:rPr>
          <w:position w:val="11"/>
          <w:sz w:val="16"/>
          <w:szCs w:val="16"/>
        </w:rPr>
        <w:t>9</w:t>
      </w:r>
      <w:r>
        <w:rPr>
          <w:spacing w:val="15"/>
          <w:position w:val="11"/>
          <w:sz w:val="16"/>
          <w:szCs w:val="16"/>
        </w:rPr>
        <w:t xml:space="preserve"> </w:t>
      </w:r>
      <w:r>
        <w:t>Pa</w:t>
      </w:r>
      <w:r>
        <w:rPr>
          <w:spacing w:val="-5"/>
        </w:rPr>
        <w:t xml:space="preserve"> </w:t>
      </w:r>
      <w:r>
        <w:t>or</w:t>
      </w:r>
      <w:r>
        <w:rPr>
          <w:spacing w:val="-4"/>
        </w:rPr>
        <w:t xml:space="preserve"> </w:t>
      </w:r>
      <w:r>
        <w:t>12</w:t>
      </w:r>
      <w:r>
        <w:rPr>
          <w:spacing w:val="-5"/>
        </w:rPr>
        <w:t xml:space="preserve"> </w:t>
      </w:r>
      <w:proofErr w:type="spellStart"/>
      <w:proofErr w:type="gramStart"/>
      <w:r>
        <w:t>GPa</w:t>
      </w:r>
      <w:proofErr w:type="spellEnd"/>
      <w:proofErr w:type="gramEnd"/>
      <w:r>
        <w:t>.</w:t>
      </w:r>
    </w:p>
    <w:p w14:paraId="73463C0C" w14:textId="77777777" w:rsidR="00645CDD" w:rsidRDefault="00645CDD">
      <w:pPr>
        <w:rPr>
          <w:rFonts w:ascii="Times New Roman" w:eastAsia="Times New Roman" w:hAnsi="Times New Roman" w:cs="Times New Roman"/>
          <w:sz w:val="24"/>
          <w:szCs w:val="24"/>
        </w:rPr>
      </w:pPr>
    </w:p>
    <w:p w14:paraId="687AA05A" w14:textId="7798FEFD" w:rsidR="00645CDD" w:rsidRDefault="003C242F">
      <w:pPr>
        <w:pStyle w:val="BodyText"/>
        <w:numPr>
          <w:ilvl w:val="1"/>
          <w:numId w:val="2"/>
        </w:numPr>
        <w:tabs>
          <w:tab w:val="left" w:pos="840"/>
        </w:tabs>
        <w:spacing w:line="276" w:lineRule="exact"/>
        <w:ind w:left="840" w:right="161" w:hanging="361"/>
        <w:jc w:val="left"/>
      </w:pPr>
      <w:r>
        <w:t>The</w:t>
      </w:r>
      <w:r>
        <w:rPr>
          <w:spacing w:val="-5"/>
        </w:rPr>
        <w:t xml:space="preserve"> </w:t>
      </w:r>
      <w:r>
        <w:t>last</w:t>
      </w:r>
      <w:r>
        <w:rPr>
          <w:spacing w:val="-4"/>
        </w:rPr>
        <w:t xml:space="preserve"> </w:t>
      </w:r>
      <w:r>
        <w:t>step</w:t>
      </w:r>
      <w:r>
        <w:rPr>
          <w:spacing w:val="-7"/>
        </w:rPr>
        <w:t xml:space="preserve"> </w:t>
      </w:r>
      <w:r>
        <w:t>is</w:t>
      </w:r>
      <w:r>
        <w:rPr>
          <w:spacing w:val="-4"/>
        </w:rPr>
        <w:t xml:space="preserve"> </w:t>
      </w:r>
      <w:r>
        <w:t>to</w:t>
      </w:r>
      <w:r>
        <w:rPr>
          <w:spacing w:val="-5"/>
        </w:rPr>
        <w:t xml:space="preserve"> </w:t>
      </w:r>
      <w:r>
        <w:rPr>
          <w:spacing w:val="-1"/>
        </w:rPr>
        <w:t>calculate</w:t>
      </w:r>
      <w:r>
        <w:rPr>
          <w:spacing w:val="-4"/>
        </w:rPr>
        <w:t xml:space="preserve"> </w:t>
      </w:r>
      <w:r>
        <w:t>the</w:t>
      </w:r>
      <w:r>
        <w:rPr>
          <w:spacing w:val="-5"/>
        </w:rPr>
        <w:t xml:space="preserve"> </w:t>
      </w:r>
      <w:r>
        <w:t>ratio</w:t>
      </w:r>
      <w:r>
        <w:rPr>
          <w:spacing w:val="-4"/>
        </w:rPr>
        <w:t xml:space="preserve"> </w:t>
      </w:r>
      <w:r>
        <w:rPr>
          <w:spacing w:val="-1"/>
        </w:rPr>
        <w:t>of</w:t>
      </w:r>
      <w:r>
        <w:rPr>
          <w:spacing w:val="-5"/>
        </w:rPr>
        <w:t xml:space="preserve"> </w:t>
      </w:r>
      <w:r>
        <w:t>stiffness</w:t>
      </w:r>
      <w:r>
        <w:rPr>
          <w:spacing w:val="-5"/>
        </w:rPr>
        <w:t xml:space="preserve"> </w:t>
      </w:r>
      <w:r>
        <w:t>to</w:t>
      </w:r>
      <w:r>
        <w:rPr>
          <w:spacing w:val="-4"/>
        </w:rPr>
        <w:t xml:space="preserve"> </w:t>
      </w:r>
      <w:r>
        <w:t>weight.</w:t>
      </w:r>
      <w:r>
        <w:rPr>
          <w:spacing w:val="51"/>
        </w:rPr>
        <w:t xml:space="preserve"> </w:t>
      </w:r>
      <w:r>
        <w:t>For</w:t>
      </w:r>
      <w:r>
        <w:rPr>
          <w:spacing w:val="-5"/>
        </w:rPr>
        <w:t xml:space="preserve"> </w:t>
      </w:r>
      <w:r>
        <w:t>each</w:t>
      </w:r>
      <w:r>
        <w:rPr>
          <w:spacing w:val="-4"/>
        </w:rPr>
        <w:t xml:space="preserve"> </w:t>
      </w:r>
      <w:r>
        <w:rPr>
          <w:spacing w:val="-1"/>
        </w:rPr>
        <w:t>specimen,</w:t>
      </w:r>
      <w:r>
        <w:rPr>
          <w:spacing w:val="-5"/>
        </w:rPr>
        <w:t xml:space="preserve"> </w:t>
      </w:r>
      <w:r>
        <w:t>divide</w:t>
      </w:r>
      <w:r>
        <w:rPr>
          <w:spacing w:val="-4"/>
        </w:rPr>
        <w:t xml:space="preserve"> </w:t>
      </w:r>
      <w:r>
        <w:t>the</w:t>
      </w:r>
      <w:r>
        <w:rPr>
          <w:spacing w:val="33"/>
          <w:w w:val="99"/>
        </w:rPr>
        <w:t xml:space="preserve"> </w:t>
      </w:r>
      <w:r>
        <w:t>elastic</w:t>
      </w:r>
      <w:r>
        <w:rPr>
          <w:spacing w:val="-5"/>
        </w:rPr>
        <w:t xml:space="preserve"> </w:t>
      </w:r>
      <w:r>
        <w:rPr>
          <w:spacing w:val="-1"/>
        </w:rPr>
        <w:t>modulus</w:t>
      </w:r>
      <w:r>
        <w:rPr>
          <w:spacing w:val="-5"/>
        </w:rPr>
        <w:t xml:space="preserve"> </w:t>
      </w:r>
      <w:r>
        <w:t>in</w:t>
      </w:r>
      <w:r>
        <w:rPr>
          <w:spacing w:val="-5"/>
        </w:rPr>
        <w:t xml:space="preserve"> </w:t>
      </w:r>
      <w:proofErr w:type="spellStart"/>
      <w:proofErr w:type="gramStart"/>
      <w:r>
        <w:t>GPa</w:t>
      </w:r>
      <w:proofErr w:type="spellEnd"/>
      <w:proofErr w:type="gramEnd"/>
      <w:r>
        <w:rPr>
          <w:spacing w:val="-5"/>
        </w:rPr>
        <w:t xml:space="preserve"> </w:t>
      </w:r>
      <w:r>
        <w:t>by</w:t>
      </w:r>
      <w:r>
        <w:rPr>
          <w:spacing w:val="-5"/>
        </w:rPr>
        <w:t xml:space="preserve"> </w:t>
      </w:r>
      <w:r>
        <w:t>the</w:t>
      </w:r>
      <w:r>
        <w:rPr>
          <w:spacing w:val="-5"/>
        </w:rPr>
        <w:t xml:space="preserve"> </w:t>
      </w:r>
      <w:r>
        <w:t>density</w:t>
      </w:r>
      <w:r>
        <w:rPr>
          <w:spacing w:val="-1"/>
        </w:rPr>
        <w:t>.</w:t>
      </w:r>
      <w:r>
        <w:rPr>
          <w:spacing w:val="50"/>
        </w:rPr>
        <w:t xml:space="preserve"> </w:t>
      </w:r>
      <w:r>
        <w:t>Record</w:t>
      </w:r>
      <w:r>
        <w:rPr>
          <w:spacing w:val="-5"/>
        </w:rPr>
        <w:t xml:space="preserve"> </w:t>
      </w:r>
      <w:r>
        <w:t>the</w:t>
      </w:r>
      <w:r>
        <w:rPr>
          <w:spacing w:val="-5"/>
        </w:rPr>
        <w:t xml:space="preserve"> </w:t>
      </w:r>
      <w:r>
        <w:t>resulting</w:t>
      </w:r>
      <w:r>
        <w:rPr>
          <w:spacing w:val="-5"/>
        </w:rPr>
        <w:t xml:space="preserve"> </w:t>
      </w:r>
      <w:r>
        <w:t>values</w:t>
      </w:r>
      <w:r>
        <w:rPr>
          <w:spacing w:val="-5"/>
        </w:rPr>
        <w:t xml:space="preserve"> </w:t>
      </w:r>
      <w:r>
        <w:t>and</w:t>
      </w:r>
      <w:r>
        <w:rPr>
          <w:spacing w:val="-5"/>
        </w:rPr>
        <w:t xml:space="preserve"> </w:t>
      </w:r>
      <w:r>
        <w:t>put</w:t>
      </w:r>
      <w:r>
        <w:rPr>
          <w:spacing w:val="29"/>
          <w:w w:val="99"/>
        </w:rPr>
        <w:t xml:space="preserve"> </w:t>
      </w:r>
      <w:r>
        <w:t>them</w:t>
      </w:r>
      <w:r>
        <w:rPr>
          <w:spacing w:val="-7"/>
        </w:rPr>
        <w:t xml:space="preserve"> </w:t>
      </w:r>
      <w:r>
        <w:t>in</w:t>
      </w:r>
      <w:r>
        <w:rPr>
          <w:spacing w:val="-5"/>
        </w:rPr>
        <w:t xml:space="preserve"> </w:t>
      </w:r>
      <w:r>
        <w:t>order</w:t>
      </w:r>
      <w:r>
        <w:rPr>
          <w:spacing w:val="-5"/>
        </w:rPr>
        <w:t xml:space="preserve"> </w:t>
      </w:r>
      <w:r>
        <w:rPr>
          <w:spacing w:val="-1"/>
        </w:rPr>
        <w:t>from</w:t>
      </w:r>
      <w:r>
        <w:rPr>
          <w:spacing w:val="-6"/>
        </w:rPr>
        <w:t xml:space="preserve"> </w:t>
      </w:r>
      <w:r>
        <w:t>the</w:t>
      </w:r>
      <w:r>
        <w:rPr>
          <w:spacing w:val="-5"/>
        </w:rPr>
        <w:t xml:space="preserve"> </w:t>
      </w:r>
      <w:r>
        <w:t>highest</w:t>
      </w:r>
      <w:r>
        <w:rPr>
          <w:spacing w:val="-5"/>
        </w:rPr>
        <w:t xml:space="preserve"> </w:t>
      </w:r>
      <w:r>
        <w:t>to</w:t>
      </w:r>
      <w:r>
        <w:rPr>
          <w:spacing w:val="-5"/>
        </w:rPr>
        <w:t xml:space="preserve"> </w:t>
      </w:r>
      <w:r>
        <w:t>the</w:t>
      </w:r>
      <w:r>
        <w:rPr>
          <w:spacing w:val="-4"/>
        </w:rPr>
        <w:t xml:space="preserve"> </w:t>
      </w:r>
      <w:r>
        <w:t>lowest.</w:t>
      </w:r>
    </w:p>
    <w:p w14:paraId="4366909C" w14:textId="77777777" w:rsidR="00645CDD" w:rsidRDefault="00645CDD">
      <w:pPr>
        <w:spacing w:before="8"/>
        <w:rPr>
          <w:rFonts w:ascii="Times New Roman" w:eastAsia="Times New Roman" w:hAnsi="Times New Roman" w:cs="Times New Roman"/>
          <w:sz w:val="23"/>
          <w:szCs w:val="23"/>
        </w:rPr>
      </w:pPr>
    </w:p>
    <w:p w14:paraId="50C68A6F" w14:textId="77777777" w:rsidR="00645CDD" w:rsidRDefault="003C242F">
      <w:pPr>
        <w:pStyle w:val="BodyText"/>
        <w:ind w:left="119" w:right="165"/>
      </w:pPr>
      <w:r>
        <w:lastRenderedPageBreak/>
        <w:t>The</w:t>
      </w:r>
      <w:r>
        <w:rPr>
          <w:spacing w:val="-6"/>
        </w:rPr>
        <w:t xml:space="preserve"> </w:t>
      </w:r>
      <w:r>
        <w:t>woods</w:t>
      </w:r>
      <w:r>
        <w:rPr>
          <w:spacing w:val="-5"/>
        </w:rPr>
        <w:t xml:space="preserve"> </w:t>
      </w:r>
      <w:r>
        <w:t>most</w:t>
      </w:r>
      <w:r>
        <w:rPr>
          <w:spacing w:val="-5"/>
        </w:rPr>
        <w:t xml:space="preserve"> </w:t>
      </w:r>
      <w:r>
        <w:t>favored</w:t>
      </w:r>
      <w:r>
        <w:rPr>
          <w:spacing w:val="-5"/>
        </w:rPr>
        <w:t xml:space="preserve"> </w:t>
      </w:r>
      <w:r>
        <w:t>for</w:t>
      </w:r>
      <w:r>
        <w:rPr>
          <w:spacing w:val="-6"/>
        </w:rPr>
        <w:t xml:space="preserve"> </w:t>
      </w:r>
      <w:r>
        <w:t>acoustic</w:t>
      </w:r>
      <w:r>
        <w:rPr>
          <w:spacing w:val="-5"/>
        </w:rPr>
        <w:t xml:space="preserve"> </w:t>
      </w:r>
      <w:r>
        <w:t>guitars</w:t>
      </w:r>
      <w:r>
        <w:rPr>
          <w:spacing w:val="-5"/>
        </w:rPr>
        <w:t xml:space="preserve"> </w:t>
      </w:r>
      <w:r>
        <w:t>are</w:t>
      </w:r>
      <w:r>
        <w:rPr>
          <w:spacing w:val="-5"/>
        </w:rPr>
        <w:t xml:space="preserve"> </w:t>
      </w:r>
      <w:r>
        <w:t>often</w:t>
      </w:r>
      <w:r>
        <w:rPr>
          <w:spacing w:val="-6"/>
        </w:rPr>
        <w:t xml:space="preserve"> </w:t>
      </w:r>
      <w:r>
        <w:t>the</w:t>
      </w:r>
      <w:r>
        <w:rPr>
          <w:spacing w:val="-5"/>
        </w:rPr>
        <w:t xml:space="preserve"> </w:t>
      </w:r>
      <w:r>
        <w:t>ones</w:t>
      </w:r>
      <w:r>
        <w:rPr>
          <w:spacing w:val="-5"/>
        </w:rPr>
        <w:t xml:space="preserve"> </w:t>
      </w:r>
      <w:r>
        <w:t>with</w:t>
      </w:r>
      <w:r>
        <w:rPr>
          <w:spacing w:val="-5"/>
        </w:rPr>
        <w:t xml:space="preserve"> </w:t>
      </w:r>
      <w:r>
        <w:t>the</w:t>
      </w:r>
      <w:r>
        <w:rPr>
          <w:spacing w:val="-5"/>
        </w:rPr>
        <w:t xml:space="preserve"> </w:t>
      </w:r>
      <w:r>
        <w:t>highest</w:t>
      </w:r>
      <w:r>
        <w:rPr>
          <w:spacing w:val="-6"/>
        </w:rPr>
        <w:t xml:space="preserve"> </w:t>
      </w:r>
      <w:r>
        <w:t>stiffness</w:t>
      </w:r>
      <w:r>
        <w:rPr>
          <w:spacing w:val="-5"/>
        </w:rPr>
        <w:t xml:space="preserve"> </w:t>
      </w:r>
      <w:r>
        <w:t>to</w:t>
      </w:r>
      <w:r>
        <w:rPr>
          <w:w w:val="99"/>
        </w:rPr>
        <w:t xml:space="preserve"> </w:t>
      </w:r>
      <w:r>
        <w:t>weight</w:t>
      </w:r>
      <w:r>
        <w:rPr>
          <w:spacing w:val="-6"/>
        </w:rPr>
        <w:t xml:space="preserve"> </w:t>
      </w:r>
      <w:r>
        <w:t>ratio.</w:t>
      </w:r>
      <w:r>
        <w:rPr>
          <w:spacing w:val="47"/>
        </w:rPr>
        <w:t xml:space="preserve"> </w:t>
      </w:r>
      <w:r>
        <w:t>In</w:t>
      </w:r>
      <w:r>
        <w:rPr>
          <w:spacing w:val="-6"/>
        </w:rPr>
        <w:t xml:space="preserve"> </w:t>
      </w:r>
      <w:r>
        <w:t>particular,</w:t>
      </w:r>
      <w:r>
        <w:rPr>
          <w:spacing w:val="-5"/>
        </w:rPr>
        <w:t xml:space="preserve"> </w:t>
      </w:r>
      <w:r>
        <w:t>Sitka</w:t>
      </w:r>
      <w:r>
        <w:rPr>
          <w:spacing w:val="-6"/>
        </w:rPr>
        <w:t xml:space="preserve"> </w:t>
      </w:r>
      <w:r>
        <w:t>spruce</w:t>
      </w:r>
      <w:r>
        <w:rPr>
          <w:spacing w:val="-6"/>
        </w:rPr>
        <w:t xml:space="preserve"> </w:t>
      </w:r>
      <w:r>
        <w:t>is</w:t>
      </w:r>
      <w:r>
        <w:rPr>
          <w:spacing w:val="-6"/>
        </w:rPr>
        <w:t xml:space="preserve"> </w:t>
      </w:r>
      <w:r>
        <w:t>favored</w:t>
      </w:r>
      <w:r>
        <w:rPr>
          <w:spacing w:val="-6"/>
        </w:rPr>
        <w:t xml:space="preserve"> </w:t>
      </w:r>
      <w:r>
        <w:t>for</w:t>
      </w:r>
      <w:r>
        <w:rPr>
          <w:spacing w:val="-5"/>
        </w:rPr>
        <w:t xml:space="preserve"> </w:t>
      </w:r>
      <w:r>
        <w:t>the</w:t>
      </w:r>
      <w:r>
        <w:rPr>
          <w:spacing w:val="-6"/>
        </w:rPr>
        <w:t xml:space="preserve"> </w:t>
      </w:r>
      <w:r>
        <w:t>soundboards</w:t>
      </w:r>
      <w:r>
        <w:rPr>
          <w:spacing w:val="-6"/>
        </w:rPr>
        <w:t xml:space="preserve"> </w:t>
      </w:r>
      <w:r>
        <w:t>of</w:t>
      </w:r>
      <w:r>
        <w:rPr>
          <w:spacing w:val="-5"/>
        </w:rPr>
        <w:t xml:space="preserve"> </w:t>
      </w:r>
      <w:r>
        <w:t>acoustic</w:t>
      </w:r>
      <w:r>
        <w:rPr>
          <w:spacing w:val="-6"/>
        </w:rPr>
        <w:t xml:space="preserve"> </w:t>
      </w:r>
      <w:r>
        <w:t>guitars.</w:t>
      </w:r>
      <w:r>
        <w:rPr>
          <w:w w:val="99"/>
        </w:rPr>
        <w:t xml:space="preserve"> </w:t>
      </w:r>
      <w:r>
        <w:t>Electric</w:t>
      </w:r>
      <w:r>
        <w:rPr>
          <w:spacing w:val="-5"/>
        </w:rPr>
        <w:t xml:space="preserve"> </w:t>
      </w:r>
      <w:r>
        <w:t>guitars</w:t>
      </w:r>
      <w:r>
        <w:rPr>
          <w:spacing w:val="-4"/>
        </w:rPr>
        <w:t xml:space="preserve"> </w:t>
      </w:r>
      <w:r>
        <w:t>can</w:t>
      </w:r>
      <w:r>
        <w:rPr>
          <w:spacing w:val="-4"/>
        </w:rPr>
        <w:t xml:space="preserve"> </w:t>
      </w:r>
      <w:r>
        <w:t>be</w:t>
      </w:r>
      <w:r>
        <w:rPr>
          <w:spacing w:val="-4"/>
        </w:rPr>
        <w:t xml:space="preserve"> </w:t>
      </w:r>
      <w:r>
        <w:t>made</w:t>
      </w:r>
      <w:r>
        <w:rPr>
          <w:spacing w:val="-4"/>
        </w:rPr>
        <w:t xml:space="preserve"> </w:t>
      </w:r>
      <w:r>
        <w:t>with</w:t>
      </w:r>
      <w:r>
        <w:rPr>
          <w:spacing w:val="-4"/>
        </w:rPr>
        <w:t xml:space="preserve"> </w:t>
      </w:r>
      <w:r>
        <w:t>a</w:t>
      </w:r>
      <w:r>
        <w:rPr>
          <w:spacing w:val="-4"/>
        </w:rPr>
        <w:t xml:space="preserve"> </w:t>
      </w:r>
      <w:r>
        <w:rPr>
          <w:spacing w:val="-1"/>
        </w:rPr>
        <w:t>wider</w:t>
      </w:r>
      <w:r>
        <w:rPr>
          <w:spacing w:val="-4"/>
        </w:rPr>
        <w:t xml:space="preserve"> </w:t>
      </w:r>
      <w:r>
        <w:t>range</w:t>
      </w:r>
      <w:r>
        <w:rPr>
          <w:spacing w:val="-4"/>
        </w:rPr>
        <w:t xml:space="preserve"> </w:t>
      </w:r>
      <w:r>
        <w:t>of</w:t>
      </w:r>
      <w:r>
        <w:rPr>
          <w:spacing w:val="-7"/>
        </w:rPr>
        <w:t xml:space="preserve"> </w:t>
      </w:r>
      <w:r>
        <w:t>woods.</w:t>
      </w:r>
      <w:r>
        <w:rPr>
          <w:spacing w:val="52"/>
        </w:rPr>
        <w:t xml:space="preserve"> </w:t>
      </w:r>
      <w:r>
        <w:t>It</w:t>
      </w:r>
      <w:r>
        <w:rPr>
          <w:spacing w:val="-4"/>
        </w:rPr>
        <w:t xml:space="preserve"> </w:t>
      </w:r>
      <w:r>
        <w:t>is</w:t>
      </w:r>
      <w:r>
        <w:rPr>
          <w:spacing w:val="-4"/>
        </w:rPr>
        <w:t xml:space="preserve"> </w:t>
      </w:r>
      <w:r>
        <w:t>typical</w:t>
      </w:r>
      <w:r>
        <w:rPr>
          <w:spacing w:val="-4"/>
        </w:rPr>
        <w:t xml:space="preserve"> </w:t>
      </w:r>
      <w:r>
        <w:t>to</w:t>
      </w:r>
      <w:r>
        <w:rPr>
          <w:spacing w:val="-4"/>
        </w:rPr>
        <w:t xml:space="preserve"> </w:t>
      </w:r>
      <w:r>
        <w:t>use</w:t>
      </w:r>
      <w:r>
        <w:rPr>
          <w:spacing w:val="-4"/>
        </w:rPr>
        <w:t xml:space="preserve"> </w:t>
      </w:r>
      <w:r>
        <w:t>hard</w:t>
      </w:r>
      <w:r>
        <w:rPr>
          <w:spacing w:val="-4"/>
        </w:rPr>
        <w:t xml:space="preserve"> </w:t>
      </w:r>
      <w:r>
        <w:rPr>
          <w:spacing w:val="-1"/>
        </w:rPr>
        <w:t>maple</w:t>
      </w:r>
      <w:r>
        <w:rPr>
          <w:spacing w:val="-4"/>
        </w:rPr>
        <w:t xml:space="preserve"> </w:t>
      </w:r>
      <w:r>
        <w:t>or</w:t>
      </w:r>
      <w:r>
        <w:rPr>
          <w:spacing w:val="26"/>
          <w:w w:val="99"/>
        </w:rPr>
        <w:t xml:space="preserve"> </w:t>
      </w:r>
      <w:r>
        <w:rPr>
          <w:spacing w:val="-1"/>
        </w:rPr>
        <w:t>mahogany</w:t>
      </w:r>
      <w:r>
        <w:rPr>
          <w:spacing w:val="-6"/>
        </w:rPr>
        <w:t xml:space="preserve"> </w:t>
      </w:r>
      <w:r>
        <w:t>for</w:t>
      </w:r>
      <w:r>
        <w:rPr>
          <w:spacing w:val="-5"/>
        </w:rPr>
        <w:t xml:space="preserve"> </w:t>
      </w:r>
      <w:r>
        <w:t>the</w:t>
      </w:r>
      <w:r>
        <w:rPr>
          <w:spacing w:val="-5"/>
        </w:rPr>
        <w:t xml:space="preserve"> </w:t>
      </w:r>
      <w:r>
        <w:t>neck</w:t>
      </w:r>
      <w:r>
        <w:rPr>
          <w:spacing w:val="-5"/>
        </w:rPr>
        <w:t xml:space="preserve"> </w:t>
      </w:r>
      <w:r>
        <w:t>and</w:t>
      </w:r>
      <w:r>
        <w:rPr>
          <w:spacing w:val="-5"/>
        </w:rPr>
        <w:t xml:space="preserve"> </w:t>
      </w:r>
      <w:r>
        <w:rPr>
          <w:spacing w:val="-1"/>
        </w:rPr>
        <w:t>something</w:t>
      </w:r>
      <w:r>
        <w:rPr>
          <w:spacing w:val="-5"/>
        </w:rPr>
        <w:t xml:space="preserve"> </w:t>
      </w:r>
      <w:r>
        <w:t>less</w:t>
      </w:r>
      <w:r>
        <w:rPr>
          <w:spacing w:val="-5"/>
        </w:rPr>
        <w:t xml:space="preserve"> </w:t>
      </w:r>
      <w:r>
        <w:t>dense</w:t>
      </w:r>
      <w:r>
        <w:rPr>
          <w:spacing w:val="-7"/>
        </w:rPr>
        <w:t xml:space="preserve"> </w:t>
      </w:r>
      <w:r>
        <w:t>for</w:t>
      </w:r>
      <w:r>
        <w:rPr>
          <w:spacing w:val="-5"/>
        </w:rPr>
        <w:t xml:space="preserve"> </w:t>
      </w:r>
      <w:r>
        <w:t>the</w:t>
      </w:r>
      <w:r>
        <w:rPr>
          <w:spacing w:val="-5"/>
        </w:rPr>
        <w:t xml:space="preserve"> </w:t>
      </w:r>
      <w:r>
        <w:t>body.</w:t>
      </w:r>
      <w:r>
        <w:rPr>
          <w:spacing w:val="50"/>
        </w:rPr>
        <w:t xml:space="preserve"> </w:t>
      </w:r>
      <w:r>
        <w:t>Alder</w:t>
      </w:r>
      <w:r>
        <w:rPr>
          <w:spacing w:val="-5"/>
        </w:rPr>
        <w:t xml:space="preserve"> </w:t>
      </w:r>
      <w:r>
        <w:t>and</w:t>
      </w:r>
      <w:r>
        <w:rPr>
          <w:spacing w:val="-5"/>
        </w:rPr>
        <w:t xml:space="preserve"> </w:t>
      </w:r>
      <w:r>
        <w:t>Basswood</w:t>
      </w:r>
      <w:r>
        <w:rPr>
          <w:spacing w:val="-6"/>
        </w:rPr>
        <w:t xml:space="preserve"> </w:t>
      </w:r>
      <w:r>
        <w:t>are</w:t>
      </w:r>
      <w:r>
        <w:rPr>
          <w:spacing w:val="-5"/>
        </w:rPr>
        <w:t xml:space="preserve"> </w:t>
      </w:r>
      <w:r>
        <w:t>typical</w:t>
      </w:r>
      <w:r>
        <w:rPr>
          <w:spacing w:val="27"/>
          <w:w w:val="99"/>
        </w:rPr>
        <w:t xml:space="preserve"> </w:t>
      </w:r>
      <w:r>
        <w:t>choices</w:t>
      </w:r>
      <w:r>
        <w:rPr>
          <w:spacing w:val="-6"/>
        </w:rPr>
        <w:t xml:space="preserve"> </w:t>
      </w:r>
      <w:r>
        <w:t>for</w:t>
      </w:r>
      <w:r>
        <w:rPr>
          <w:spacing w:val="-6"/>
        </w:rPr>
        <w:t xml:space="preserve"> </w:t>
      </w:r>
      <w:r>
        <w:t>body</w:t>
      </w:r>
      <w:r>
        <w:rPr>
          <w:spacing w:val="-6"/>
        </w:rPr>
        <w:t xml:space="preserve"> </w:t>
      </w:r>
      <w:r>
        <w:t>wood,</w:t>
      </w:r>
      <w:r>
        <w:rPr>
          <w:spacing w:val="-6"/>
        </w:rPr>
        <w:t xml:space="preserve"> </w:t>
      </w:r>
      <w:r>
        <w:t>though</w:t>
      </w:r>
      <w:r>
        <w:rPr>
          <w:spacing w:val="-6"/>
        </w:rPr>
        <w:t xml:space="preserve"> </w:t>
      </w:r>
      <w:r>
        <w:t>soft</w:t>
      </w:r>
      <w:r>
        <w:rPr>
          <w:spacing w:val="-6"/>
        </w:rPr>
        <w:t xml:space="preserve"> </w:t>
      </w:r>
      <w:r>
        <w:rPr>
          <w:spacing w:val="-1"/>
        </w:rPr>
        <w:t>maple</w:t>
      </w:r>
      <w:r>
        <w:rPr>
          <w:spacing w:val="-6"/>
        </w:rPr>
        <w:t xml:space="preserve"> </w:t>
      </w:r>
      <w:r>
        <w:t>is</w:t>
      </w:r>
      <w:r>
        <w:rPr>
          <w:spacing w:val="-6"/>
        </w:rPr>
        <w:t xml:space="preserve"> </w:t>
      </w:r>
      <w:r>
        <w:rPr>
          <w:spacing w:val="-1"/>
        </w:rPr>
        <w:t>sometimes</w:t>
      </w:r>
      <w:r>
        <w:rPr>
          <w:spacing w:val="-6"/>
        </w:rPr>
        <w:t xml:space="preserve"> </w:t>
      </w:r>
      <w:r>
        <w:t>used.</w:t>
      </w:r>
    </w:p>
    <w:p w14:paraId="3D2F7374" w14:textId="77777777" w:rsidR="00B30A2E" w:rsidRDefault="00B30A2E">
      <w:pPr>
        <w:pStyle w:val="BodyText"/>
        <w:ind w:left="119" w:right="165"/>
      </w:pPr>
    </w:p>
    <w:p w14:paraId="606CF75D" w14:textId="77777777" w:rsidR="00B30A2E" w:rsidRDefault="00B30A2E">
      <w:pPr>
        <w:pStyle w:val="BodyText"/>
        <w:ind w:left="119" w:right="165"/>
      </w:pPr>
      <w:bookmarkStart w:id="0" w:name="_GoBack"/>
      <w:bookmarkEnd w:id="0"/>
    </w:p>
    <w:p w14:paraId="6D16D373" w14:textId="77777777" w:rsidR="00D14A5C" w:rsidRDefault="00D14A5C">
      <w:pPr>
        <w:pStyle w:val="BodyText"/>
        <w:ind w:left="119" w:right="165"/>
      </w:pPr>
    </w:p>
    <w:tbl>
      <w:tblPr>
        <w:tblStyle w:val="TableGrid"/>
        <w:tblW w:w="11152" w:type="dxa"/>
        <w:tblInd w:w="-252" w:type="dxa"/>
        <w:tblLook w:val="04A0" w:firstRow="1" w:lastRow="0" w:firstColumn="1" w:lastColumn="0" w:noHBand="0" w:noVBand="1"/>
      </w:tblPr>
      <w:tblGrid>
        <w:gridCol w:w="1163"/>
        <w:gridCol w:w="975"/>
        <w:gridCol w:w="1130"/>
        <w:gridCol w:w="953"/>
        <w:gridCol w:w="962"/>
        <w:gridCol w:w="1050"/>
        <w:gridCol w:w="941"/>
        <w:gridCol w:w="1034"/>
        <w:gridCol w:w="1276"/>
        <w:gridCol w:w="1668"/>
      </w:tblGrid>
      <w:tr w:rsidR="00B30A2E" w:rsidRPr="00B30A2E" w14:paraId="5242360D" w14:textId="77777777" w:rsidTr="008C3611">
        <w:trPr>
          <w:trHeight w:val="947"/>
        </w:trPr>
        <w:tc>
          <w:tcPr>
            <w:tcW w:w="1215" w:type="dxa"/>
          </w:tcPr>
          <w:p w14:paraId="6E0A5D3E"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Wood</w:t>
            </w:r>
          </w:p>
          <w:p w14:paraId="1EA7F289" w14:textId="77777777" w:rsidR="00B30A2E" w:rsidRPr="00B30A2E" w:rsidRDefault="00B30A2E" w:rsidP="00B30A2E">
            <w:pPr>
              <w:rPr>
                <w:rFonts w:ascii="Calibri" w:eastAsia="Calibri" w:hAnsi="Calibri" w:cs="Times New Roman"/>
              </w:rPr>
            </w:pPr>
          </w:p>
        </w:tc>
        <w:tc>
          <w:tcPr>
            <w:tcW w:w="1002" w:type="dxa"/>
          </w:tcPr>
          <w:p w14:paraId="2C103189"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Length (m)</w:t>
            </w:r>
          </w:p>
        </w:tc>
        <w:tc>
          <w:tcPr>
            <w:tcW w:w="1139" w:type="dxa"/>
          </w:tcPr>
          <w:p w14:paraId="04491E5A"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Thickness (m)</w:t>
            </w:r>
          </w:p>
        </w:tc>
        <w:tc>
          <w:tcPr>
            <w:tcW w:w="987" w:type="dxa"/>
          </w:tcPr>
          <w:p w14:paraId="041E2469"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Width (m)</w:t>
            </w:r>
          </w:p>
        </w:tc>
        <w:tc>
          <w:tcPr>
            <w:tcW w:w="1013" w:type="dxa"/>
          </w:tcPr>
          <w:p w14:paraId="13678F16"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Mass</w:t>
            </w:r>
          </w:p>
          <w:p w14:paraId="06E908A7"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(Kg.)</w:t>
            </w:r>
          </w:p>
        </w:tc>
        <w:tc>
          <w:tcPr>
            <w:tcW w:w="1013" w:type="dxa"/>
          </w:tcPr>
          <w:p w14:paraId="34FD90FC"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 xml:space="preserve"> Density</w:t>
            </w:r>
          </w:p>
          <w:p w14:paraId="7EAFF4BA"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(Kg/m^3)</w:t>
            </w:r>
          </w:p>
        </w:tc>
        <w:tc>
          <w:tcPr>
            <w:tcW w:w="979" w:type="dxa"/>
          </w:tcPr>
          <w:p w14:paraId="3F4C73F7"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Slope of graph (m/n)</w:t>
            </w:r>
          </w:p>
        </w:tc>
        <w:tc>
          <w:tcPr>
            <w:tcW w:w="1043" w:type="dxa"/>
          </w:tcPr>
          <w:p w14:paraId="73098FE3"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I- area moment of inertia (m^4)</w:t>
            </w:r>
          </w:p>
        </w:tc>
        <w:tc>
          <w:tcPr>
            <w:tcW w:w="1239" w:type="dxa"/>
          </w:tcPr>
          <w:p w14:paraId="50E1EA67"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E elastic modulus (Pa)=n/m^2</w:t>
            </w:r>
          </w:p>
        </w:tc>
        <w:tc>
          <w:tcPr>
            <w:tcW w:w="1522" w:type="dxa"/>
          </w:tcPr>
          <w:p w14:paraId="05EA63B0"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Stiffness/weight</w:t>
            </w:r>
          </w:p>
          <w:p w14:paraId="0BFF0A7E"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Elastic modulus divided by density</w:t>
            </w:r>
          </w:p>
        </w:tc>
      </w:tr>
      <w:tr w:rsidR="00B30A2E" w:rsidRPr="00B30A2E" w14:paraId="2C5A2CFB" w14:textId="77777777" w:rsidTr="008C3611">
        <w:trPr>
          <w:trHeight w:val="895"/>
        </w:trPr>
        <w:tc>
          <w:tcPr>
            <w:tcW w:w="1215" w:type="dxa"/>
          </w:tcPr>
          <w:p w14:paraId="512065FE"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Cherry</w:t>
            </w:r>
          </w:p>
        </w:tc>
        <w:tc>
          <w:tcPr>
            <w:tcW w:w="1002" w:type="dxa"/>
          </w:tcPr>
          <w:p w14:paraId="62F58FDF" w14:textId="77777777" w:rsidR="00B30A2E" w:rsidRPr="00B30A2E" w:rsidRDefault="00B30A2E" w:rsidP="00B30A2E">
            <w:pPr>
              <w:rPr>
                <w:rFonts w:ascii="Calibri" w:eastAsia="Calibri" w:hAnsi="Calibri" w:cs="Times New Roman"/>
              </w:rPr>
            </w:pPr>
          </w:p>
        </w:tc>
        <w:tc>
          <w:tcPr>
            <w:tcW w:w="1139" w:type="dxa"/>
          </w:tcPr>
          <w:p w14:paraId="019D4C9C" w14:textId="77777777" w:rsidR="00B30A2E" w:rsidRPr="00B30A2E" w:rsidRDefault="00B30A2E" w:rsidP="00B30A2E">
            <w:pPr>
              <w:rPr>
                <w:rFonts w:ascii="Calibri" w:eastAsia="Calibri" w:hAnsi="Calibri" w:cs="Times New Roman"/>
              </w:rPr>
            </w:pPr>
          </w:p>
        </w:tc>
        <w:tc>
          <w:tcPr>
            <w:tcW w:w="987" w:type="dxa"/>
          </w:tcPr>
          <w:p w14:paraId="0A90B40C" w14:textId="77777777" w:rsidR="00B30A2E" w:rsidRPr="00B30A2E" w:rsidRDefault="00B30A2E" w:rsidP="00B30A2E">
            <w:pPr>
              <w:rPr>
                <w:rFonts w:ascii="Calibri" w:eastAsia="Calibri" w:hAnsi="Calibri" w:cs="Times New Roman"/>
              </w:rPr>
            </w:pPr>
          </w:p>
        </w:tc>
        <w:tc>
          <w:tcPr>
            <w:tcW w:w="1013" w:type="dxa"/>
          </w:tcPr>
          <w:p w14:paraId="6C57ECC0" w14:textId="77777777" w:rsidR="00B30A2E" w:rsidRPr="00B30A2E" w:rsidRDefault="00B30A2E" w:rsidP="00B30A2E">
            <w:pPr>
              <w:rPr>
                <w:rFonts w:ascii="Calibri" w:eastAsia="Calibri" w:hAnsi="Calibri" w:cs="Times New Roman"/>
              </w:rPr>
            </w:pPr>
          </w:p>
        </w:tc>
        <w:tc>
          <w:tcPr>
            <w:tcW w:w="1013" w:type="dxa"/>
          </w:tcPr>
          <w:p w14:paraId="04227688" w14:textId="77777777" w:rsidR="00B30A2E" w:rsidRPr="00B30A2E" w:rsidRDefault="00B30A2E" w:rsidP="00B30A2E">
            <w:pPr>
              <w:rPr>
                <w:rFonts w:ascii="Calibri" w:eastAsia="Calibri" w:hAnsi="Calibri" w:cs="Times New Roman"/>
              </w:rPr>
            </w:pPr>
          </w:p>
        </w:tc>
        <w:tc>
          <w:tcPr>
            <w:tcW w:w="979" w:type="dxa"/>
          </w:tcPr>
          <w:p w14:paraId="3929E2FF" w14:textId="77777777" w:rsidR="00B30A2E" w:rsidRPr="00B30A2E" w:rsidRDefault="00B30A2E" w:rsidP="00B30A2E">
            <w:pPr>
              <w:rPr>
                <w:rFonts w:ascii="Calibri" w:eastAsia="Calibri" w:hAnsi="Calibri" w:cs="Times New Roman"/>
              </w:rPr>
            </w:pPr>
          </w:p>
        </w:tc>
        <w:tc>
          <w:tcPr>
            <w:tcW w:w="1043" w:type="dxa"/>
          </w:tcPr>
          <w:p w14:paraId="16F63531" w14:textId="77777777" w:rsidR="00B30A2E" w:rsidRPr="00B30A2E" w:rsidRDefault="00B30A2E" w:rsidP="00B30A2E">
            <w:pPr>
              <w:rPr>
                <w:rFonts w:ascii="Calibri" w:eastAsia="Calibri" w:hAnsi="Calibri" w:cs="Times New Roman"/>
              </w:rPr>
            </w:pPr>
          </w:p>
        </w:tc>
        <w:tc>
          <w:tcPr>
            <w:tcW w:w="1239" w:type="dxa"/>
          </w:tcPr>
          <w:p w14:paraId="7E63697F" w14:textId="77777777" w:rsidR="00B30A2E" w:rsidRPr="00B30A2E" w:rsidRDefault="00B30A2E" w:rsidP="00B30A2E">
            <w:pPr>
              <w:rPr>
                <w:rFonts w:ascii="Calibri" w:eastAsia="Calibri" w:hAnsi="Calibri" w:cs="Times New Roman"/>
              </w:rPr>
            </w:pPr>
          </w:p>
        </w:tc>
        <w:tc>
          <w:tcPr>
            <w:tcW w:w="1522" w:type="dxa"/>
          </w:tcPr>
          <w:p w14:paraId="46D31F07" w14:textId="77777777" w:rsidR="00B30A2E" w:rsidRPr="00B30A2E" w:rsidRDefault="00B30A2E" w:rsidP="00B30A2E">
            <w:pPr>
              <w:rPr>
                <w:rFonts w:ascii="Calibri" w:eastAsia="Calibri" w:hAnsi="Calibri" w:cs="Times New Roman"/>
              </w:rPr>
            </w:pPr>
          </w:p>
        </w:tc>
      </w:tr>
      <w:tr w:rsidR="00B30A2E" w:rsidRPr="00B30A2E" w14:paraId="310F441A" w14:textId="77777777" w:rsidTr="008C3611">
        <w:trPr>
          <w:trHeight w:val="947"/>
        </w:trPr>
        <w:tc>
          <w:tcPr>
            <w:tcW w:w="1215" w:type="dxa"/>
          </w:tcPr>
          <w:p w14:paraId="1A7C6012"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Walnut</w:t>
            </w:r>
          </w:p>
        </w:tc>
        <w:tc>
          <w:tcPr>
            <w:tcW w:w="1002" w:type="dxa"/>
          </w:tcPr>
          <w:p w14:paraId="307E3F92" w14:textId="77777777" w:rsidR="00B30A2E" w:rsidRPr="00B30A2E" w:rsidRDefault="00B30A2E" w:rsidP="00B30A2E">
            <w:pPr>
              <w:rPr>
                <w:rFonts w:ascii="Calibri" w:eastAsia="Calibri" w:hAnsi="Calibri" w:cs="Times New Roman"/>
              </w:rPr>
            </w:pPr>
          </w:p>
        </w:tc>
        <w:tc>
          <w:tcPr>
            <w:tcW w:w="1139" w:type="dxa"/>
          </w:tcPr>
          <w:p w14:paraId="7659A43E" w14:textId="77777777" w:rsidR="00B30A2E" w:rsidRPr="00B30A2E" w:rsidRDefault="00B30A2E" w:rsidP="00B30A2E">
            <w:pPr>
              <w:rPr>
                <w:rFonts w:ascii="Calibri" w:eastAsia="Calibri" w:hAnsi="Calibri" w:cs="Times New Roman"/>
              </w:rPr>
            </w:pPr>
          </w:p>
        </w:tc>
        <w:tc>
          <w:tcPr>
            <w:tcW w:w="987" w:type="dxa"/>
          </w:tcPr>
          <w:p w14:paraId="67FEE76A" w14:textId="77777777" w:rsidR="00B30A2E" w:rsidRPr="00B30A2E" w:rsidRDefault="00B30A2E" w:rsidP="00B30A2E">
            <w:pPr>
              <w:rPr>
                <w:rFonts w:ascii="Calibri" w:eastAsia="Calibri" w:hAnsi="Calibri" w:cs="Times New Roman"/>
              </w:rPr>
            </w:pPr>
          </w:p>
        </w:tc>
        <w:tc>
          <w:tcPr>
            <w:tcW w:w="1013" w:type="dxa"/>
          </w:tcPr>
          <w:p w14:paraId="3900C851" w14:textId="77777777" w:rsidR="00B30A2E" w:rsidRPr="00B30A2E" w:rsidRDefault="00B30A2E" w:rsidP="00B30A2E">
            <w:pPr>
              <w:rPr>
                <w:rFonts w:ascii="Calibri" w:eastAsia="Calibri" w:hAnsi="Calibri" w:cs="Times New Roman"/>
              </w:rPr>
            </w:pPr>
          </w:p>
        </w:tc>
        <w:tc>
          <w:tcPr>
            <w:tcW w:w="1013" w:type="dxa"/>
          </w:tcPr>
          <w:p w14:paraId="6E119A19" w14:textId="77777777" w:rsidR="00B30A2E" w:rsidRPr="00B30A2E" w:rsidRDefault="00B30A2E" w:rsidP="00B30A2E">
            <w:pPr>
              <w:rPr>
                <w:rFonts w:ascii="Calibri" w:eastAsia="Calibri" w:hAnsi="Calibri" w:cs="Times New Roman"/>
              </w:rPr>
            </w:pPr>
          </w:p>
        </w:tc>
        <w:tc>
          <w:tcPr>
            <w:tcW w:w="979" w:type="dxa"/>
          </w:tcPr>
          <w:p w14:paraId="3451A6A5" w14:textId="77777777" w:rsidR="00B30A2E" w:rsidRPr="00B30A2E" w:rsidRDefault="00B30A2E" w:rsidP="00B30A2E">
            <w:pPr>
              <w:rPr>
                <w:rFonts w:ascii="Calibri" w:eastAsia="Calibri" w:hAnsi="Calibri" w:cs="Times New Roman"/>
              </w:rPr>
            </w:pPr>
          </w:p>
        </w:tc>
        <w:tc>
          <w:tcPr>
            <w:tcW w:w="1043" w:type="dxa"/>
          </w:tcPr>
          <w:p w14:paraId="3B72E1A2" w14:textId="77777777" w:rsidR="00B30A2E" w:rsidRPr="00B30A2E" w:rsidRDefault="00B30A2E" w:rsidP="00B30A2E">
            <w:pPr>
              <w:rPr>
                <w:rFonts w:ascii="Calibri" w:eastAsia="Calibri" w:hAnsi="Calibri" w:cs="Times New Roman"/>
              </w:rPr>
            </w:pPr>
          </w:p>
        </w:tc>
        <w:tc>
          <w:tcPr>
            <w:tcW w:w="1239" w:type="dxa"/>
          </w:tcPr>
          <w:p w14:paraId="4146C796" w14:textId="77777777" w:rsidR="00B30A2E" w:rsidRPr="00B30A2E" w:rsidRDefault="00B30A2E" w:rsidP="00B30A2E">
            <w:pPr>
              <w:rPr>
                <w:rFonts w:ascii="Calibri" w:eastAsia="Calibri" w:hAnsi="Calibri" w:cs="Times New Roman"/>
              </w:rPr>
            </w:pPr>
          </w:p>
        </w:tc>
        <w:tc>
          <w:tcPr>
            <w:tcW w:w="1522" w:type="dxa"/>
          </w:tcPr>
          <w:p w14:paraId="5363A71F" w14:textId="77777777" w:rsidR="00B30A2E" w:rsidRPr="00B30A2E" w:rsidRDefault="00B30A2E" w:rsidP="00B30A2E">
            <w:pPr>
              <w:rPr>
                <w:rFonts w:ascii="Calibri" w:eastAsia="Calibri" w:hAnsi="Calibri" w:cs="Times New Roman"/>
              </w:rPr>
            </w:pPr>
          </w:p>
        </w:tc>
      </w:tr>
      <w:tr w:rsidR="00B30A2E" w:rsidRPr="00B30A2E" w14:paraId="11A1DD20" w14:textId="77777777" w:rsidTr="008C3611">
        <w:trPr>
          <w:trHeight w:val="895"/>
        </w:trPr>
        <w:tc>
          <w:tcPr>
            <w:tcW w:w="1215" w:type="dxa"/>
          </w:tcPr>
          <w:p w14:paraId="31B46C3E"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Oak</w:t>
            </w:r>
          </w:p>
        </w:tc>
        <w:tc>
          <w:tcPr>
            <w:tcW w:w="1002" w:type="dxa"/>
          </w:tcPr>
          <w:p w14:paraId="71A95558" w14:textId="77777777" w:rsidR="00B30A2E" w:rsidRPr="00B30A2E" w:rsidRDefault="00B30A2E" w:rsidP="00B30A2E">
            <w:pPr>
              <w:rPr>
                <w:rFonts w:ascii="Calibri" w:eastAsia="Calibri" w:hAnsi="Calibri" w:cs="Times New Roman"/>
              </w:rPr>
            </w:pPr>
          </w:p>
        </w:tc>
        <w:tc>
          <w:tcPr>
            <w:tcW w:w="1139" w:type="dxa"/>
          </w:tcPr>
          <w:p w14:paraId="083C1479" w14:textId="77777777" w:rsidR="00B30A2E" w:rsidRPr="00B30A2E" w:rsidRDefault="00B30A2E" w:rsidP="00B30A2E">
            <w:pPr>
              <w:rPr>
                <w:rFonts w:ascii="Calibri" w:eastAsia="Calibri" w:hAnsi="Calibri" w:cs="Times New Roman"/>
              </w:rPr>
            </w:pPr>
          </w:p>
        </w:tc>
        <w:tc>
          <w:tcPr>
            <w:tcW w:w="987" w:type="dxa"/>
          </w:tcPr>
          <w:p w14:paraId="03EA110B" w14:textId="77777777" w:rsidR="00B30A2E" w:rsidRPr="00B30A2E" w:rsidRDefault="00B30A2E" w:rsidP="00B30A2E">
            <w:pPr>
              <w:rPr>
                <w:rFonts w:ascii="Calibri" w:eastAsia="Calibri" w:hAnsi="Calibri" w:cs="Times New Roman"/>
              </w:rPr>
            </w:pPr>
          </w:p>
        </w:tc>
        <w:tc>
          <w:tcPr>
            <w:tcW w:w="1013" w:type="dxa"/>
          </w:tcPr>
          <w:p w14:paraId="459C977B" w14:textId="77777777" w:rsidR="00B30A2E" w:rsidRPr="00B30A2E" w:rsidRDefault="00B30A2E" w:rsidP="00B30A2E">
            <w:pPr>
              <w:rPr>
                <w:rFonts w:ascii="Calibri" w:eastAsia="Calibri" w:hAnsi="Calibri" w:cs="Times New Roman"/>
              </w:rPr>
            </w:pPr>
          </w:p>
        </w:tc>
        <w:tc>
          <w:tcPr>
            <w:tcW w:w="1013" w:type="dxa"/>
          </w:tcPr>
          <w:p w14:paraId="236C2446" w14:textId="77777777" w:rsidR="00B30A2E" w:rsidRPr="00B30A2E" w:rsidRDefault="00B30A2E" w:rsidP="00B30A2E">
            <w:pPr>
              <w:rPr>
                <w:rFonts w:ascii="Calibri" w:eastAsia="Calibri" w:hAnsi="Calibri" w:cs="Times New Roman"/>
              </w:rPr>
            </w:pPr>
          </w:p>
        </w:tc>
        <w:tc>
          <w:tcPr>
            <w:tcW w:w="979" w:type="dxa"/>
          </w:tcPr>
          <w:p w14:paraId="06B85C10" w14:textId="77777777" w:rsidR="00B30A2E" w:rsidRPr="00B30A2E" w:rsidRDefault="00B30A2E" w:rsidP="00B30A2E">
            <w:pPr>
              <w:rPr>
                <w:rFonts w:ascii="Calibri" w:eastAsia="Calibri" w:hAnsi="Calibri" w:cs="Times New Roman"/>
              </w:rPr>
            </w:pPr>
          </w:p>
        </w:tc>
        <w:tc>
          <w:tcPr>
            <w:tcW w:w="1043" w:type="dxa"/>
          </w:tcPr>
          <w:p w14:paraId="69B081FD" w14:textId="77777777" w:rsidR="00B30A2E" w:rsidRPr="00B30A2E" w:rsidRDefault="00B30A2E" w:rsidP="00B30A2E">
            <w:pPr>
              <w:rPr>
                <w:rFonts w:ascii="Calibri" w:eastAsia="Calibri" w:hAnsi="Calibri" w:cs="Times New Roman"/>
              </w:rPr>
            </w:pPr>
          </w:p>
        </w:tc>
        <w:tc>
          <w:tcPr>
            <w:tcW w:w="1239" w:type="dxa"/>
          </w:tcPr>
          <w:p w14:paraId="3377BF3F" w14:textId="77777777" w:rsidR="00B30A2E" w:rsidRPr="00B30A2E" w:rsidRDefault="00B30A2E" w:rsidP="00B30A2E">
            <w:pPr>
              <w:rPr>
                <w:rFonts w:ascii="Calibri" w:eastAsia="Calibri" w:hAnsi="Calibri" w:cs="Times New Roman"/>
              </w:rPr>
            </w:pPr>
          </w:p>
        </w:tc>
        <w:tc>
          <w:tcPr>
            <w:tcW w:w="1522" w:type="dxa"/>
          </w:tcPr>
          <w:p w14:paraId="13F0A2CA" w14:textId="77777777" w:rsidR="00B30A2E" w:rsidRPr="00B30A2E" w:rsidRDefault="00B30A2E" w:rsidP="00B30A2E">
            <w:pPr>
              <w:rPr>
                <w:rFonts w:ascii="Calibri" w:eastAsia="Calibri" w:hAnsi="Calibri" w:cs="Times New Roman"/>
              </w:rPr>
            </w:pPr>
          </w:p>
        </w:tc>
      </w:tr>
      <w:tr w:rsidR="00B30A2E" w:rsidRPr="00B30A2E" w14:paraId="68E1A59C" w14:textId="77777777" w:rsidTr="008C3611">
        <w:trPr>
          <w:trHeight w:val="947"/>
        </w:trPr>
        <w:tc>
          <w:tcPr>
            <w:tcW w:w="1215" w:type="dxa"/>
          </w:tcPr>
          <w:p w14:paraId="09ACE1E1"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Cedar</w:t>
            </w:r>
          </w:p>
        </w:tc>
        <w:tc>
          <w:tcPr>
            <w:tcW w:w="1002" w:type="dxa"/>
          </w:tcPr>
          <w:p w14:paraId="486232A1" w14:textId="77777777" w:rsidR="00B30A2E" w:rsidRPr="00B30A2E" w:rsidRDefault="00B30A2E" w:rsidP="00B30A2E">
            <w:pPr>
              <w:rPr>
                <w:rFonts w:ascii="Calibri" w:eastAsia="Calibri" w:hAnsi="Calibri" w:cs="Times New Roman"/>
              </w:rPr>
            </w:pPr>
          </w:p>
        </w:tc>
        <w:tc>
          <w:tcPr>
            <w:tcW w:w="1139" w:type="dxa"/>
          </w:tcPr>
          <w:p w14:paraId="7A3D25AC" w14:textId="77777777" w:rsidR="00B30A2E" w:rsidRPr="00B30A2E" w:rsidRDefault="00B30A2E" w:rsidP="00B30A2E">
            <w:pPr>
              <w:rPr>
                <w:rFonts w:ascii="Calibri" w:eastAsia="Calibri" w:hAnsi="Calibri" w:cs="Times New Roman"/>
              </w:rPr>
            </w:pPr>
          </w:p>
        </w:tc>
        <w:tc>
          <w:tcPr>
            <w:tcW w:w="987" w:type="dxa"/>
          </w:tcPr>
          <w:p w14:paraId="16DB39DD" w14:textId="77777777" w:rsidR="00B30A2E" w:rsidRPr="00B30A2E" w:rsidRDefault="00B30A2E" w:rsidP="00B30A2E">
            <w:pPr>
              <w:rPr>
                <w:rFonts w:ascii="Calibri" w:eastAsia="Calibri" w:hAnsi="Calibri" w:cs="Times New Roman"/>
              </w:rPr>
            </w:pPr>
          </w:p>
        </w:tc>
        <w:tc>
          <w:tcPr>
            <w:tcW w:w="1013" w:type="dxa"/>
          </w:tcPr>
          <w:p w14:paraId="734788DB" w14:textId="77777777" w:rsidR="00B30A2E" w:rsidRPr="00B30A2E" w:rsidRDefault="00B30A2E" w:rsidP="00B30A2E">
            <w:pPr>
              <w:rPr>
                <w:rFonts w:ascii="Calibri" w:eastAsia="Calibri" w:hAnsi="Calibri" w:cs="Times New Roman"/>
              </w:rPr>
            </w:pPr>
          </w:p>
        </w:tc>
        <w:tc>
          <w:tcPr>
            <w:tcW w:w="1013" w:type="dxa"/>
          </w:tcPr>
          <w:p w14:paraId="1A5A34E5" w14:textId="77777777" w:rsidR="00B30A2E" w:rsidRPr="00B30A2E" w:rsidRDefault="00B30A2E" w:rsidP="00B30A2E">
            <w:pPr>
              <w:rPr>
                <w:rFonts w:ascii="Calibri" w:eastAsia="Calibri" w:hAnsi="Calibri" w:cs="Times New Roman"/>
              </w:rPr>
            </w:pPr>
          </w:p>
        </w:tc>
        <w:tc>
          <w:tcPr>
            <w:tcW w:w="979" w:type="dxa"/>
          </w:tcPr>
          <w:p w14:paraId="11ABE7EC" w14:textId="77777777" w:rsidR="00B30A2E" w:rsidRPr="00B30A2E" w:rsidRDefault="00B30A2E" w:rsidP="00B30A2E">
            <w:pPr>
              <w:rPr>
                <w:rFonts w:ascii="Calibri" w:eastAsia="Calibri" w:hAnsi="Calibri" w:cs="Times New Roman"/>
              </w:rPr>
            </w:pPr>
          </w:p>
        </w:tc>
        <w:tc>
          <w:tcPr>
            <w:tcW w:w="1043" w:type="dxa"/>
          </w:tcPr>
          <w:p w14:paraId="0AECFB17" w14:textId="77777777" w:rsidR="00B30A2E" w:rsidRPr="00B30A2E" w:rsidRDefault="00B30A2E" w:rsidP="00B30A2E">
            <w:pPr>
              <w:rPr>
                <w:rFonts w:ascii="Calibri" w:eastAsia="Calibri" w:hAnsi="Calibri" w:cs="Times New Roman"/>
              </w:rPr>
            </w:pPr>
          </w:p>
        </w:tc>
        <w:tc>
          <w:tcPr>
            <w:tcW w:w="1239" w:type="dxa"/>
          </w:tcPr>
          <w:p w14:paraId="4069573B" w14:textId="77777777" w:rsidR="00B30A2E" w:rsidRPr="00B30A2E" w:rsidRDefault="00B30A2E" w:rsidP="00B30A2E">
            <w:pPr>
              <w:rPr>
                <w:rFonts w:ascii="Calibri" w:eastAsia="Calibri" w:hAnsi="Calibri" w:cs="Times New Roman"/>
              </w:rPr>
            </w:pPr>
          </w:p>
        </w:tc>
        <w:tc>
          <w:tcPr>
            <w:tcW w:w="1522" w:type="dxa"/>
          </w:tcPr>
          <w:p w14:paraId="24443CEA" w14:textId="77777777" w:rsidR="00B30A2E" w:rsidRPr="00B30A2E" w:rsidRDefault="00B30A2E" w:rsidP="00B30A2E">
            <w:pPr>
              <w:rPr>
                <w:rFonts w:ascii="Calibri" w:eastAsia="Calibri" w:hAnsi="Calibri" w:cs="Times New Roman"/>
              </w:rPr>
            </w:pPr>
          </w:p>
        </w:tc>
      </w:tr>
      <w:tr w:rsidR="00B30A2E" w:rsidRPr="00B30A2E" w14:paraId="77103CBE" w14:textId="77777777" w:rsidTr="008C3611">
        <w:trPr>
          <w:trHeight w:val="947"/>
        </w:trPr>
        <w:tc>
          <w:tcPr>
            <w:tcW w:w="1215" w:type="dxa"/>
          </w:tcPr>
          <w:p w14:paraId="339B5240" w14:textId="77777777" w:rsidR="00B30A2E" w:rsidRPr="00B30A2E" w:rsidRDefault="00B30A2E" w:rsidP="00B30A2E">
            <w:pPr>
              <w:rPr>
                <w:rFonts w:ascii="Calibri" w:eastAsia="Calibri" w:hAnsi="Calibri" w:cs="Times New Roman"/>
              </w:rPr>
            </w:pPr>
            <w:r w:rsidRPr="00B30A2E">
              <w:rPr>
                <w:rFonts w:ascii="Calibri" w:eastAsia="Calibri" w:hAnsi="Calibri" w:cs="Times New Roman"/>
              </w:rPr>
              <w:t>Maple</w:t>
            </w:r>
          </w:p>
        </w:tc>
        <w:tc>
          <w:tcPr>
            <w:tcW w:w="1002" w:type="dxa"/>
          </w:tcPr>
          <w:p w14:paraId="68AF2F66" w14:textId="77777777" w:rsidR="00B30A2E" w:rsidRPr="00B30A2E" w:rsidRDefault="00B30A2E" w:rsidP="00B30A2E">
            <w:pPr>
              <w:rPr>
                <w:rFonts w:ascii="Calibri" w:eastAsia="Calibri" w:hAnsi="Calibri" w:cs="Times New Roman"/>
              </w:rPr>
            </w:pPr>
          </w:p>
        </w:tc>
        <w:tc>
          <w:tcPr>
            <w:tcW w:w="1139" w:type="dxa"/>
          </w:tcPr>
          <w:p w14:paraId="23BA4734" w14:textId="77777777" w:rsidR="00B30A2E" w:rsidRPr="00B30A2E" w:rsidRDefault="00B30A2E" w:rsidP="00B30A2E">
            <w:pPr>
              <w:rPr>
                <w:rFonts w:ascii="Calibri" w:eastAsia="Calibri" w:hAnsi="Calibri" w:cs="Times New Roman"/>
              </w:rPr>
            </w:pPr>
          </w:p>
        </w:tc>
        <w:tc>
          <w:tcPr>
            <w:tcW w:w="987" w:type="dxa"/>
          </w:tcPr>
          <w:p w14:paraId="3C4A65FD" w14:textId="77777777" w:rsidR="00B30A2E" w:rsidRPr="00B30A2E" w:rsidRDefault="00B30A2E" w:rsidP="00B30A2E">
            <w:pPr>
              <w:rPr>
                <w:rFonts w:ascii="Calibri" w:eastAsia="Calibri" w:hAnsi="Calibri" w:cs="Times New Roman"/>
              </w:rPr>
            </w:pPr>
          </w:p>
        </w:tc>
        <w:tc>
          <w:tcPr>
            <w:tcW w:w="1013" w:type="dxa"/>
          </w:tcPr>
          <w:p w14:paraId="0D377B6C" w14:textId="77777777" w:rsidR="00B30A2E" w:rsidRPr="00B30A2E" w:rsidRDefault="00B30A2E" w:rsidP="00B30A2E">
            <w:pPr>
              <w:rPr>
                <w:rFonts w:ascii="Calibri" w:eastAsia="Calibri" w:hAnsi="Calibri" w:cs="Times New Roman"/>
              </w:rPr>
            </w:pPr>
          </w:p>
        </w:tc>
        <w:tc>
          <w:tcPr>
            <w:tcW w:w="1013" w:type="dxa"/>
          </w:tcPr>
          <w:p w14:paraId="24868FEA" w14:textId="77777777" w:rsidR="00B30A2E" w:rsidRPr="00B30A2E" w:rsidRDefault="00B30A2E" w:rsidP="00B30A2E">
            <w:pPr>
              <w:rPr>
                <w:rFonts w:ascii="Calibri" w:eastAsia="Calibri" w:hAnsi="Calibri" w:cs="Times New Roman"/>
              </w:rPr>
            </w:pPr>
          </w:p>
        </w:tc>
        <w:tc>
          <w:tcPr>
            <w:tcW w:w="979" w:type="dxa"/>
          </w:tcPr>
          <w:p w14:paraId="594BC7E4" w14:textId="77777777" w:rsidR="00B30A2E" w:rsidRPr="00B30A2E" w:rsidRDefault="00B30A2E" w:rsidP="00B30A2E">
            <w:pPr>
              <w:rPr>
                <w:rFonts w:ascii="Calibri" w:eastAsia="Calibri" w:hAnsi="Calibri" w:cs="Times New Roman"/>
              </w:rPr>
            </w:pPr>
          </w:p>
        </w:tc>
        <w:tc>
          <w:tcPr>
            <w:tcW w:w="1043" w:type="dxa"/>
          </w:tcPr>
          <w:p w14:paraId="4B406565" w14:textId="77777777" w:rsidR="00B30A2E" w:rsidRPr="00B30A2E" w:rsidRDefault="00B30A2E" w:rsidP="00B30A2E">
            <w:pPr>
              <w:rPr>
                <w:rFonts w:ascii="Calibri" w:eastAsia="Calibri" w:hAnsi="Calibri" w:cs="Times New Roman"/>
              </w:rPr>
            </w:pPr>
          </w:p>
        </w:tc>
        <w:tc>
          <w:tcPr>
            <w:tcW w:w="1239" w:type="dxa"/>
          </w:tcPr>
          <w:p w14:paraId="007EBF4B" w14:textId="77777777" w:rsidR="00B30A2E" w:rsidRPr="00B30A2E" w:rsidRDefault="00B30A2E" w:rsidP="00B30A2E">
            <w:pPr>
              <w:rPr>
                <w:rFonts w:ascii="Calibri" w:eastAsia="Calibri" w:hAnsi="Calibri" w:cs="Times New Roman"/>
              </w:rPr>
            </w:pPr>
          </w:p>
        </w:tc>
        <w:tc>
          <w:tcPr>
            <w:tcW w:w="1522" w:type="dxa"/>
          </w:tcPr>
          <w:p w14:paraId="197D4D6E" w14:textId="77777777" w:rsidR="00B30A2E" w:rsidRPr="00B30A2E" w:rsidRDefault="00B30A2E" w:rsidP="00B30A2E">
            <w:pPr>
              <w:rPr>
                <w:rFonts w:ascii="Calibri" w:eastAsia="Calibri" w:hAnsi="Calibri" w:cs="Times New Roman"/>
              </w:rPr>
            </w:pPr>
          </w:p>
        </w:tc>
      </w:tr>
    </w:tbl>
    <w:p w14:paraId="44F72AD0" w14:textId="77777777" w:rsidR="00B30A2E" w:rsidRPr="00B30A2E" w:rsidRDefault="00B30A2E" w:rsidP="00B30A2E">
      <w:pPr>
        <w:widowControl/>
        <w:spacing w:after="200" w:line="276" w:lineRule="auto"/>
        <w:rPr>
          <w:rFonts w:ascii="Calibri" w:eastAsia="Calibri" w:hAnsi="Calibri" w:cs="Times New Roman"/>
        </w:rPr>
      </w:pPr>
    </w:p>
    <w:p w14:paraId="5932514A" w14:textId="77777777" w:rsidR="00B30A2E" w:rsidRPr="00B30A2E" w:rsidRDefault="00B30A2E" w:rsidP="00B30A2E">
      <w:pPr>
        <w:widowControl/>
        <w:spacing w:after="200" w:line="276" w:lineRule="auto"/>
        <w:rPr>
          <w:rFonts w:ascii="Calibri" w:eastAsia="Calibri" w:hAnsi="Calibri" w:cs="Times New Roman"/>
        </w:rPr>
      </w:pPr>
      <w:r w:rsidRPr="00B30A2E">
        <w:rPr>
          <w:rFonts w:ascii="Calibri" w:eastAsia="Calibri" w:hAnsi="Calibri" w:cs="Times New Roman"/>
        </w:rPr>
        <w:t>Which wood has the greatest stiffness/density?</w:t>
      </w:r>
    </w:p>
    <w:p w14:paraId="7A657B04" w14:textId="77777777" w:rsidR="00B30A2E" w:rsidRPr="00B30A2E" w:rsidRDefault="00B30A2E" w:rsidP="00B30A2E">
      <w:pPr>
        <w:widowControl/>
        <w:spacing w:after="200" w:line="276" w:lineRule="auto"/>
        <w:rPr>
          <w:rFonts w:ascii="Calibri" w:eastAsia="Calibri" w:hAnsi="Calibri" w:cs="Times New Roman"/>
        </w:rPr>
      </w:pPr>
    </w:p>
    <w:p w14:paraId="222D4151" w14:textId="77777777" w:rsidR="00B30A2E" w:rsidRPr="00B30A2E" w:rsidRDefault="00B30A2E" w:rsidP="00B30A2E">
      <w:pPr>
        <w:widowControl/>
        <w:spacing w:after="200" w:line="276" w:lineRule="auto"/>
        <w:rPr>
          <w:rFonts w:ascii="Calibri" w:eastAsia="Calibri" w:hAnsi="Calibri" w:cs="Times New Roman"/>
        </w:rPr>
      </w:pPr>
    </w:p>
    <w:p w14:paraId="1FBAD319" w14:textId="77777777" w:rsidR="00D14A5C" w:rsidRDefault="00D14A5C">
      <w:pPr>
        <w:pStyle w:val="BodyText"/>
        <w:ind w:left="119" w:right="165"/>
      </w:pPr>
    </w:p>
    <w:sectPr w:rsidR="00D14A5C">
      <w:type w:val="continuous"/>
      <w:pgSz w:w="12240" w:h="15840"/>
      <w:pgMar w:top="1260" w:right="1340" w:bottom="1580" w:left="13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27C05" w14:textId="77777777" w:rsidR="00E610EF" w:rsidRDefault="00E610EF">
      <w:r>
        <w:separator/>
      </w:r>
    </w:p>
  </w:endnote>
  <w:endnote w:type="continuationSeparator" w:id="0">
    <w:p w14:paraId="22597582" w14:textId="77777777" w:rsidR="00E610EF" w:rsidRDefault="00E6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0D3C" w14:textId="436461D6" w:rsidR="00E610EF" w:rsidRDefault="00E610EF">
    <w:pPr>
      <w:spacing w:line="14" w:lineRule="auto"/>
      <w:rPr>
        <w:sz w:val="20"/>
        <w:szCs w:val="20"/>
      </w:rPr>
    </w:pPr>
    <w:r>
      <w:rPr>
        <w:noProof/>
      </w:rPr>
      <w:drawing>
        <wp:anchor distT="0" distB="0" distL="114300" distR="114300" simplePos="0" relativeHeight="503309288" behindDoc="1" locked="0" layoutInCell="1" allowOverlap="1" wp14:anchorId="7605A015" wp14:editId="3E364791">
          <wp:simplePos x="0" y="0"/>
          <wp:positionH relativeFrom="page">
            <wp:posOffset>3113405</wp:posOffset>
          </wp:positionH>
          <wp:positionV relativeFrom="page">
            <wp:posOffset>9051925</wp:posOffset>
          </wp:positionV>
          <wp:extent cx="1189355" cy="924560"/>
          <wp:effectExtent l="0" t="0" r="4445"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09312" behindDoc="1" locked="0" layoutInCell="1" allowOverlap="1" wp14:anchorId="50DB4D66" wp14:editId="6A1A61E2">
              <wp:simplePos x="0" y="0"/>
              <wp:positionH relativeFrom="page">
                <wp:posOffset>6756400</wp:posOffset>
              </wp:positionH>
              <wp:positionV relativeFrom="page">
                <wp:posOffset>9255125</wp:posOffset>
              </wp:positionV>
              <wp:extent cx="127000" cy="177800"/>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B65C8" w14:textId="77777777" w:rsidR="00E610EF" w:rsidRDefault="00E610EF">
                          <w:pPr>
                            <w:pStyle w:val="BodyText"/>
                            <w:spacing w:line="265" w:lineRule="exact"/>
                            <w:ind w:left="40"/>
                          </w:pPr>
                          <w:r>
                            <w:fldChar w:fldCharType="begin"/>
                          </w:r>
                          <w:r>
                            <w:instrText xml:space="preserve"> PAGE </w:instrText>
                          </w:r>
                          <w:r>
                            <w:fldChar w:fldCharType="separate"/>
                          </w:r>
                          <w:r w:rsidR="00815C7C">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2" type="#_x0000_t202" style="position:absolute;margin-left:532pt;margin-top:728.75pt;width:10pt;height:14pt;z-index:-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3frgIAAKg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" filled="f" stroked="f">
              <v:textbox inset="0,0,0,0">
                <w:txbxContent>
                  <w:p w14:paraId="1A4B65C8" w14:textId="77777777" w:rsidR="00E610EF" w:rsidRDefault="00E610EF">
                    <w:pPr>
                      <w:pStyle w:val="BodyText"/>
                      <w:spacing w:line="265" w:lineRule="exact"/>
                      <w:ind w:left="40"/>
                    </w:pPr>
                    <w:r>
                      <w:fldChar w:fldCharType="begin"/>
                    </w:r>
                    <w:r>
                      <w:instrText xml:space="preserve"> PAGE </w:instrText>
                    </w:r>
                    <w:r>
                      <w:fldChar w:fldCharType="separate"/>
                    </w:r>
                    <w:r w:rsidR="00815C7C">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E20F8" w14:textId="77777777" w:rsidR="00E610EF" w:rsidRDefault="00E610EF">
      <w:r>
        <w:separator/>
      </w:r>
    </w:p>
  </w:footnote>
  <w:footnote w:type="continuationSeparator" w:id="0">
    <w:p w14:paraId="663374E9" w14:textId="77777777" w:rsidR="00E610EF" w:rsidRDefault="00E610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959D" w14:textId="2B876C4F" w:rsidR="00E610EF" w:rsidRDefault="00E610EF">
    <w:pPr>
      <w:spacing w:line="14" w:lineRule="auto"/>
      <w:rPr>
        <w:sz w:val="20"/>
        <w:szCs w:val="20"/>
      </w:rPr>
    </w:pPr>
    <w:r>
      <w:rPr>
        <w:noProof/>
      </w:rPr>
      <w:drawing>
        <wp:anchor distT="0" distB="0" distL="114300" distR="114300" simplePos="0" relativeHeight="503309264" behindDoc="1" locked="0" layoutInCell="1" allowOverlap="1" wp14:anchorId="5600C154" wp14:editId="67AE79E6">
          <wp:simplePos x="0" y="0"/>
          <wp:positionH relativeFrom="page">
            <wp:posOffset>1724660</wp:posOffset>
          </wp:positionH>
          <wp:positionV relativeFrom="page">
            <wp:posOffset>132080</wp:posOffset>
          </wp:positionV>
          <wp:extent cx="4124960" cy="668020"/>
          <wp:effectExtent l="0" t="0" r="0" b="0"/>
          <wp:wrapNone/>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4960" cy="668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0D05E" w14:textId="4FD2A0C4" w:rsidR="00E610EF" w:rsidRDefault="00E610EF">
    <w:pPr>
      <w:spacing w:line="14" w:lineRule="auto"/>
      <w:rPr>
        <w:sz w:val="20"/>
        <w:szCs w:val="20"/>
      </w:rPr>
    </w:pPr>
    <w:r>
      <w:rPr>
        <w:noProof/>
      </w:rPr>
      <w:drawing>
        <wp:anchor distT="0" distB="0" distL="114300" distR="114300" simplePos="0" relativeHeight="503309336" behindDoc="1" locked="0" layoutInCell="1" allowOverlap="1" wp14:anchorId="083520FE" wp14:editId="7EA6608B">
          <wp:simplePos x="0" y="0"/>
          <wp:positionH relativeFrom="page">
            <wp:posOffset>1724660</wp:posOffset>
          </wp:positionH>
          <wp:positionV relativeFrom="page">
            <wp:posOffset>132080</wp:posOffset>
          </wp:positionV>
          <wp:extent cx="4124960" cy="66802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24960" cy="668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BF36E1"/>
    <w:multiLevelType w:val="hybridMultilevel"/>
    <w:tmpl w:val="29A64F88"/>
    <w:lvl w:ilvl="0" w:tplc="A3C43C7C">
      <w:start w:val="1"/>
      <w:numFmt w:val="decimal"/>
      <w:lvlText w:val="%1."/>
      <w:lvlJc w:val="left"/>
      <w:pPr>
        <w:ind w:left="568" w:hanging="288"/>
        <w:jc w:val="left"/>
      </w:pPr>
      <w:rPr>
        <w:rFonts w:ascii="Calibri" w:eastAsia="Calibri" w:hAnsi="Calibri" w:hint="default"/>
        <w:w w:val="99"/>
        <w:sz w:val="18"/>
        <w:szCs w:val="18"/>
      </w:rPr>
    </w:lvl>
    <w:lvl w:ilvl="1" w:tplc="EAFA1186">
      <w:start w:val="1"/>
      <w:numFmt w:val="decimal"/>
      <w:lvlText w:val="%2."/>
      <w:lvlJc w:val="left"/>
      <w:pPr>
        <w:ind w:left="899" w:hanging="360"/>
        <w:jc w:val="right"/>
      </w:pPr>
      <w:rPr>
        <w:rFonts w:ascii="Times New Roman" w:eastAsia="Times New Roman" w:hAnsi="Times New Roman" w:hint="default"/>
        <w:w w:val="99"/>
        <w:sz w:val="24"/>
        <w:szCs w:val="24"/>
      </w:rPr>
    </w:lvl>
    <w:lvl w:ilvl="2" w:tplc="AEA0D6C6">
      <w:start w:val="1"/>
      <w:numFmt w:val="bullet"/>
      <w:lvlText w:val="•"/>
      <w:lvlJc w:val="left"/>
      <w:pPr>
        <w:ind w:left="1871" w:hanging="360"/>
      </w:pPr>
      <w:rPr>
        <w:rFonts w:hint="default"/>
      </w:rPr>
    </w:lvl>
    <w:lvl w:ilvl="3" w:tplc="1A4E95B4">
      <w:start w:val="1"/>
      <w:numFmt w:val="bullet"/>
      <w:lvlText w:val="•"/>
      <w:lvlJc w:val="left"/>
      <w:pPr>
        <w:ind w:left="2842" w:hanging="360"/>
      </w:pPr>
      <w:rPr>
        <w:rFonts w:hint="default"/>
      </w:rPr>
    </w:lvl>
    <w:lvl w:ilvl="4" w:tplc="BE5C5CAC">
      <w:start w:val="1"/>
      <w:numFmt w:val="bullet"/>
      <w:lvlText w:val="•"/>
      <w:lvlJc w:val="left"/>
      <w:pPr>
        <w:ind w:left="3813" w:hanging="360"/>
      </w:pPr>
      <w:rPr>
        <w:rFonts w:hint="default"/>
      </w:rPr>
    </w:lvl>
    <w:lvl w:ilvl="5" w:tplc="AA30A8D4">
      <w:start w:val="1"/>
      <w:numFmt w:val="bullet"/>
      <w:lvlText w:val="•"/>
      <w:lvlJc w:val="left"/>
      <w:pPr>
        <w:ind w:left="4784" w:hanging="360"/>
      </w:pPr>
      <w:rPr>
        <w:rFonts w:hint="default"/>
      </w:rPr>
    </w:lvl>
    <w:lvl w:ilvl="6" w:tplc="5E8A3D38">
      <w:start w:val="1"/>
      <w:numFmt w:val="bullet"/>
      <w:lvlText w:val="•"/>
      <w:lvlJc w:val="left"/>
      <w:pPr>
        <w:ind w:left="5755" w:hanging="360"/>
      </w:pPr>
      <w:rPr>
        <w:rFonts w:hint="default"/>
      </w:rPr>
    </w:lvl>
    <w:lvl w:ilvl="7" w:tplc="D6249A24">
      <w:start w:val="1"/>
      <w:numFmt w:val="bullet"/>
      <w:lvlText w:val="•"/>
      <w:lvlJc w:val="left"/>
      <w:pPr>
        <w:ind w:left="6726" w:hanging="360"/>
      </w:pPr>
      <w:rPr>
        <w:rFonts w:hint="default"/>
      </w:rPr>
    </w:lvl>
    <w:lvl w:ilvl="8" w:tplc="D7905B76">
      <w:start w:val="1"/>
      <w:numFmt w:val="bullet"/>
      <w:lvlText w:val="•"/>
      <w:lvlJc w:val="left"/>
      <w:pPr>
        <w:ind w:left="7697" w:hanging="360"/>
      </w:pPr>
      <w:rPr>
        <w:rFonts w:hint="default"/>
      </w:rPr>
    </w:lvl>
  </w:abstractNum>
  <w:abstractNum w:abstractNumId="1">
    <w:nsid w:val="56717A17"/>
    <w:multiLevelType w:val="hybridMultilevel"/>
    <w:tmpl w:val="144E3DD0"/>
    <w:lvl w:ilvl="0" w:tplc="CCAC84B8">
      <w:start w:val="1"/>
      <w:numFmt w:val="bullet"/>
      <w:lvlText w:val="●"/>
      <w:lvlJc w:val="left"/>
      <w:pPr>
        <w:ind w:left="568" w:hanging="288"/>
      </w:pPr>
      <w:rPr>
        <w:rFonts w:ascii="Times New Roman" w:eastAsia="Times New Roman" w:hAnsi="Times New Roman" w:hint="default"/>
        <w:w w:val="76"/>
        <w:sz w:val="18"/>
        <w:szCs w:val="18"/>
      </w:rPr>
    </w:lvl>
    <w:lvl w:ilvl="1" w:tplc="EC92494E">
      <w:start w:val="1"/>
      <w:numFmt w:val="bullet"/>
      <w:lvlText w:val="●"/>
      <w:lvlJc w:val="left"/>
      <w:pPr>
        <w:ind w:left="999" w:hanging="360"/>
      </w:pPr>
      <w:rPr>
        <w:rFonts w:ascii="Times New Roman" w:eastAsia="Times New Roman" w:hAnsi="Times New Roman" w:hint="default"/>
        <w:w w:val="76"/>
        <w:sz w:val="24"/>
        <w:szCs w:val="24"/>
      </w:rPr>
    </w:lvl>
    <w:lvl w:ilvl="2" w:tplc="8B0E3F2A">
      <w:start w:val="1"/>
      <w:numFmt w:val="bullet"/>
      <w:lvlText w:val="•"/>
      <w:lvlJc w:val="left"/>
      <w:pPr>
        <w:ind w:left="1971" w:hanging="360"/>
      </w:pPr>
      <w:rPr>
        <w:rFonts w:hint="default"/>
      </w:rPr>
    </w:lvl>
    <w:lvl w:ilvl="3" w:tplc="9B768AA8">
      <w:start w:val="1"/>
      <w:numFmt w:val="bullet"/>
      <w:lvlText w:val="•"/>
      <w:lvlJc w:val="left"/>
      <w:pPr>
        <w:ind w:left="2942" w:hanging="360"/>
      </w:pPr>
      <w:rPr>
        <w:rFonts w:hint="default"/>
      </w:rPr>
    </w:lvl>
    <w:lvl w:ilvl="4" w:tplc="BC3241DE">
      <w:start w:val="1"/>
      <w:numFmt w:val="bullet"/>
      <w:lvlText w:val="•"/>
      <w:lvlJc w:val="left"/>
      <w:pPr>
        <w:ind w:left="3913" w:hanging="360"/>
      </w:pPr>
      <w:rPr>
        <w:rFonts w:hint="default"/>
      </w:rPr>
    </w:lvl>
    <w:lvl w:ilvl="5" w:tplc="43A43910">
      <w:start w:val="1"/>
      <w:numFmt w:val="bullet"/>
      <w:lvlText w:val="•"/>
      <w:lvlJc w:val="left"/>
      <w:pPr>
        <w:ind w:left="4884" w:hanging="360"/>
      </w:pPr>
      <w:rPr>
        <w:rFonts w:hint="default"/>
      </w:rPr>
    </w:lvl>
    <w:lvl w:ilvl="6" w:tplc="71565A48">
      <w:start w:val="1"/>
      <w:numFmt w:val="bullet"/>
      <w:lvlText w:val="•"/>
      <w:lvlJc w:val="left"/>
      <w:pPr>
        <w:ind w:left="5855" w:hanging="360"/>
      </w:pPr>
      <w:rPr>
        <w:rFonts w:hint="default"/>
      </w:rPr>
    </w:lvl>
    <w:lvl w:ilvl="7" w:tplc="170EC178">
      <w:start w:val="1"/>
      <w:numFmt w:val="bullet"/>
      <w:lvlText w:val="•"/>
      <w:lvlJc w:val="left"/>
      <w:pPr>
        <w:ind w:left="6826" w:hanging="360"/>
      </w:pPr>
      <w:rPr>
        <w:rFonts w:hint="default"/>
      </w:rPr>
    </w:lvl>
    <w:lvl w:ilvl="8" w:tplc="8BE08B2C">
      <w:start w:val="1"/>
      <w:numFmt w:val="bullet"/>
      <w:lvlText w:val="•"/>
      <w:lvlJc w:val="left"/>
      <w:pPr>
        <w:ind w:left="7797"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CDD"/>
    <w:rsid w:val="00083873"/>
    <w:rsid w:val="00115D90"/>
    <w:rsid w:val="00182248"/>
    <w:rsid w:val="002F2AAF"/>
    <w:rsid w:val="003C242F"/>
    <w:rsid w:val="005E6F5E"/>
    <w:rsid w:val="00626204"/>
    <w:rsid w:val="006269BC"/>
    <w:rsid w:val="00645CDD"/>
    <w:rsid w:val="006532C3"/>
    <w:rsid w:val="006F0C66"/>
    <w:rsid w:val="0071486A"/>
    <w:rsid w:val="007809F7"/>
    <w:rsid w:val="007C7177"/>
    <w:rsid w:val="007E5074"/>
    <w:rsid w:val="00815C7C"/>
    <w:rsid w:val="008B0BE5"/>
    <w:rsid w:val="008D7DCC"/>
    <w:rsid w:val="00917A18"/>
    <w:rsid w:val="009564E8"/>
    <w:rsid w:val="009A3E81"/>
    <w:rsid w:val="009B58F4"/>
    <w:rsid w:val="00A10786"/>
    <w:rsid w:val="00A46BB1"/>
    <w:rsid w:val="00AE70CF"/>
    <w:rsid w:val="00B040C2"/>
    <w:rsid w:val="00B30A2E"/>
    <w:rsid w:val="00B42970"/>
    <w:rsid w:val="00BF7920"/>
    <w:rsid w:val="00C30498"/>
    <w:rsid w:val="00C50649"/>
    <w:rsid w:val="00CB0C44"/>
    <w:rsid w:val="00CD7527"/>
    <w:rsid w:val="00D14A5C"/>
    <w:rsid w:val="00D50101"/>
    <w:rsid w:val="00E610EF"/>
    <w:rsid w:val="00E63901"/>
    <w:rsid w:val="00E6795C"/>
    <w:rsid w:val="00F342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129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01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0101"/>
    <w:rPr>
      <w:rFonts w:ascii="Lucida Grande" w:hAnsi="Lucida Grande" w:cs="Lucida Grande"/>
      <w:sz w:val="18"/>
      <w:szCs w:val="18"/>
    </w:rPr>
  </w:style>
  <w:style w:type="character" w:styleId="PlaceholderText">
    <w:name w:val="Placeholder Text"/>
    <w:basedOn w:val="DefaultParagraphFont"/>
    <w:uiPriority w:val="99"/>
    <w:semiHidden/>
    <w:rsid w:val="00917A18"/>
    <w:rPr>
      <w:color w:val="808080"/>
    </w:rPr>
  </w:style>
  <w:style w:type="paragraph" w:styleId="Header">
    <w:name w:val="header"/>
    <w:basedOn w:val="Normal"/>
    <w:link w:val="HeaderChar"/>
    <w:uiPriority w:val="99"/>
    <w:unhideWhenUsed/>
    <w:rsid w:val="007809F7"/>
    <w:pPr>
      <w:tabs>
        <w:tab w:val="center" w:pos="4680"/>
        <w:tab w:val="right" w:pos="9360"/>
      </w:tabs>
    </w:pPr>
  </w:style>
  <w:style w:type="character" w:customStyle="1" w:styleId="HeaderChar">
    <w:name w:val="Header Char"/>
    <w:basedOn w:val="DefaultParagraphFont"/>
    <w:link w:val="Header"/>
    <w:uiPriority w:val="99"/>
    <w:rsid w:val="007809F7"/>
  </w:style>
  <w:style w:type="paragraph" w:styleId="Footer">
    <w:name w:val="footer"/>
    <w:basedOn w:val="Normal"/>
    <w:link w:val="FooterChar"/>
    <w:uiPriority w:val="99"/>
    <w:unhideWhenUsed/>
    <w:rsid w:val="007809F7"/>
    <w:pPr>
      <w:tabs>
        <w:tab w:val="center" w:pos="4680"/>
        <w:tab w:val="right" w:pos="9360"/>
      </w:tabs>
    </w:pPr>
  </w:style>
  <w:style w:type="character" w:customStyle="1" w:styleId="FooterChar">
    <w:name w:val="Footer Char"/>
    <w:basedOn w:val="DefaultParagraphFont"/>
    <w:link w:val="Footer"/>
    <w:uiPriority w:val="99"/>
    <w:rsid w:val="007809F7"/>
  </w:style>
  <w:style w:type="table" w:styleId="TableGrid">
    <w:name w:val="Table Grid"/>
    <w:basedOn w:val="TableNormal"/>
    <w:uiPriority w:val="59"/>
    <w:rsid w:val="00D14A5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01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0101"/>
    <w:rPr>
      <w:rFonts w:ascii="Lucida Grande" w:hAnsi="Lucida Grande" w:cs="Lucida Grande"/>
      <w:sz w:val="18"/>
      <w:szCs w:val="18"/>
    </w:rPr>
  </w:style>
  <w:style w:type="character" w:styleId="PlaceholderText">
    <w:name w:val="Placeholder Text"/>
    <w:basedOn w:val="DefaultParagraphFont"/>
    <w:uiPriority w:val="99"/>
    <w:semiHidden/>
    <w:rsid w:val="00917A18"/>
    <w:rPr>
      <w:color w:val="808080"/>
    </w:rPr>
  </w:style>
  <w:style w:type="paragraph" w:styleId="Header">
    <w:name w:val="header"/>
    <w:basedOn w:val="Normal"/>
    <w:link w:val="HeaderChar"/>
    <w:uiPriority w:val="99"/>
    <w:unhideWhenUsed/>
    <w:rsid w:val="007809F7"/>
    <w:pPr>
      <w:tabs>
        <w:tab w:val="center" w:pos="4680"/>
        <w:tab w:val="right" w:pos="9360"/>
      </w:tabs>
    </w:pPr>
  </w:style>
  <w:style w:type="character" w:customStyle="1" w:styleId="HeaderChar">
    <w:name w:val="Header Char"/>
    <w:basedOn w:val="DefaultParagraphFont"/>
    <w:link w:val="Header"/>
    <w:uiPriority w:val="99"/>
    <w:rsid w:val="007809F7"/>
  </w:style>
  <w:style w:type="paragraph" w:styleId="Footer">
    <w:name w:val="footer"/>
    <w:basedOn w:val="Normal"/>
    <w:link w:val="FooterChar"/>
    <w:uiPriority w:val="99"/>
    <w:unhideWhenUsed/>
    <w:rsid w:val="007809F7"/>
    <w:pPr>
      <w:tabs>
        <w:tab w:val="center" w:pos="4680"/>
        <w:tab w:val="right" w:pos="9360"/>
      </w:tabs>
    </w:pPr>
  </w:style>
  <w:style w:type="character" w:customStyle="1" w:styleId="FooterChar">
    <w:name w:val="Footer Char"/>
    <w:basedOn w:val="DefaultParagraphFont"/>
    <w:link w:val="Footer"/>
    <w:uiPriority w:val="99"/>
    <w:rsid w:val="007809F7"/>
  </w:style>
  <w:style w:type="table" w:styleId="TableGrid">
    <w:name w:val="Table Grid"/>
    <w:basedOn w:val="TableNormal"/>
    <w:uiPriority w:val="59"/>
    <w:rsid w:val="00D14A5C"/>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fpl.fs.fed.us/products/publications"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60555F38</Template>
  <TotalTime>0</TotalTime>
  <Pages>6</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Microsoft Word - Wood for Guitars Activity</vt:lpstr>
    </vt:vector>
  </TitlesOfParts>
  <Company>ACSD1</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Wood for Guitars Activity</dc:title>
  <dc:creator>rmfrench</dc:creator>
  <cp:lastModifiedBy>Administrator</cp:lastModifiedBy>
  <cp:revision>2</cp:revision>
  <cp:lastPrinted>2015-11-04T16:54:00Z</cp:lastPrinted>
  <dcterms:created xsi:type="dcterms:W3CDTF">2015-11-04T18:46:00Z</dcterms:created>
  <dcterms:modified xsi:type="dcterms:W3CDTF">2015-11-04T18:46:00Z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2014-05-05T00:00:00Z</vt:filetime>
  </property>
  <property fmtid="{D5CDD505-2E9C-101B-9397-08002B2CF9AE}" pid="3" name="LastSaved">
    <vt:filetime>2014-06-10T00:00:00Z</vt:filetime>
  </property>
</Properties>
</file>